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0FC50" w14:textId="77777777" w:rsidR="00530F18" w:rsidRDefault="00530F18" w:rsidP="00212C53"/>
    <w:p w14:paraId="7ACC4A79" w14:textId="2BC1B550" w:rsidR="0075027C" w:rsidRPr="004B365D" w:rsidRDefault="00CC3AA2"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0EA68003" w14:textId="77777777" w:rsidTr="008A142C">
        <w:trPr>
          <w:trHeight w:val="425"/>
        </w:trPr>
        <w:tc>
          <w:tcPr>
            <w:tcW w:w="1985" w:type="dxa"/>
            <w:tcBorders>
              <w:right w:val="single" w:sz="4" w:space="0" w:color="auto"/>
            </w:tcBorders>
            <w:shd w:val="clear" w:color="auto" w:fill="F2F2F2" w:themeFill="background1" w:themeFillShade="F2"/>
            <w:vAlign w:val="center"/>
          </w:tcPr>
          <w:p w14:paraId="0A51F3C1"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0500E6E5" w14:textId="03AE0F59" w:rsidR="005C77DB" w:rsidRPr="00644755" w:rsidRDefault="00CC3AA2" w:rsidP="000D22C4">
            <w:pPr>
              <w:rPr>
                <w:rFonts w:asciiTheme="minorHAnsi" w:hAnsiTheme="minorHAnsi"/>
              </w:rPr>
            </w:pPr>
            <w:r>
              <w:t>27841</w:t>
            </w:r>
          </w:p>
        </w:tc>
      </w:tr>
      <w:tr w:rsidR="005C77DB" w14:paraId="73BAAE73" w14:textId="77777777" w:rsidTr="008A142C">
        <w:trPr>
          <w:trHeight w:val="425"/>
        </w:trPr>
        <w:tc>
          <w:tcPr>
            <w:tcW w:w="1985" w:type="dxa"/>
            <w:shd w:val="clear" w:color="auto" w:fill="F2F2F2" w:themeFill="background1" w:themeFillShade="F2"/>
            <w:vAlign w:val="center"/>
          </w:tcPr>
          <w:p w14:paraId="2489BBFF"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52FDF55C" w14:textId="553BECCE" w:rsidR="005C77DB" w:rsidRPr="00235FFE" w:rsidRDefault="00CC3AA2" w:rsidP="000D22C4">
            <w:r>
              <w:t>Describe the purpose of law</w:t>
            </w:r>
          </w:p>
        </w:tc>
      </w:tr>
      <w:tr w:rsidR="00235FFE" w14:paraId="452957AA" w14:textId="77777777" w:rsidTr="008A142C">
        <w:trPr>
          <w:trHeight w:val="425"/>
        </w:trPr>
        <w:tc>
          <w:tcPr>
            <w:tcW w:w="1985" w:type="dxa"/>
            <w:shd w:val="clear" w:color="auto" w:fill="F2F2F2" w:themeFill="background1" w:themeFillShade="F2"/>
            <w:vAlign w:val="center"/>
          </w:tcPr>
          <w:p w14:paraId="5BC35E6C"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710A3DC2" w14:textId="70D0AF3C" w:rsidR="005C77DB" w:rsidRPr="00235FFE" w:rsidRDefault="00CC3AA2" w:rsidP="000D22C4">
            <w:r>
              <w:t>1</w:t>
            </w:r>
          </w:p>
        </w:tc>
        <w:tc>
          <w:tcPr>
            <w:tcW w:w="1417" w:type="dxa"/>
            <w:shd w:val="clear" w:color="auto" w:fill="F2F2F2" w:themeFill="background1" w:themeFillShade="F2"/>
            <w:vAlign w:val="center"/>
          </w:tcPr>
          <w:p w14:paraId="30F0243A"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07AA9C84" w14:textId="6CC49391" w:rsidR="005C77DB" w:rsidRPr="00235FFE" w:rsidRDefault="00CC3AA2" w:rsidP="000D22C4">
            <w:r>
              <w:t>4</w:t>
            </w:r>
          </w:p>
        </w:tc>
        <w:tc>
          <w:tcPr>
            <w:tcW w:w="1417" w:type="dxa"/>
            <w:shd w:val="clear" w:color="auto" w:fill="F2F2F2" w:themeFill="background1" w:themeFillShade="F2"/>
            <w:vAlign w:val="center"/>
          </w:tcPr>
          <w:p w14:paraId="37432675"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26271A51" w14:textId="524F262C" w:rsidR="005C77DB" w:rsidRPr="00235FFE" w:rsidRDefault="00CC3AA2" w:rsidP="000D22C4">
            <w:r>
              <w:t>3</w:t>
            </w:r>
          </w:p>
        </w:tc>
      </w:tr>
    </w:tbl>
    <w:p w14:paraId="5E14DE1C" w14:textId="77777777" w:rsidR="000F014C" w:rsidRPr="003E2601" w:rsidRDefault="000F014C" w:rsidP="00885350">
      <w:pPr>
        <w:pStyle w:val="ASMHeading2"/>
      </w:pPr>
      <w:r w:rsidRPr="003E2601">
        <w:t xml:space="preserve">Assessor Guidelines </w:t>
      </w:r>
    </w:p>
    <w:p w14:paraId="6199D1B4"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4CE16F20" w14:textId="77777777" w:rsidTr="002030CB">
        <w:tc>
          <w:tcPr>
            <w:tcW w:w="9072" w:type="dxa"/>
            <w:shd w:val="clear" w:color="auto" w:fill="E2F1F4"/>
          </w:tcPr>
          <w:p w14:paraId="650ED80E" w14:textId="77777777" w:rsidR="00D0053D" w:rsidRPr="002030CB" w:rsidRDefault="00D0053D" w:rsidP="00D0053D">
            <w:pPr>
              <w:pStyle w:val="Heading2"/>
              <w:rPr>
                <w:rStyle w:val="Strong"/>
              </w:rPr>
            </w:pPr>
            <w:r w:rsidRPr="002030CB">
              <w:rPr>
                <w:rStyle w:val="Strong"/>
              </w:rPr>
              <w:t>Note</w:t>
            </w:r>
            <w:r>
              <w:rPr>
                <w:rStyle w:val="Strong"/>
              </w:rPr>
              <w:t>s</w:t>
            </w:r>
          </w:p>
          <w:p w14:paraId="05837FFC"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20D1936E" w14:textId="641989F2" w:rsidR="00D0053D" w:rsidRDefault="00D0053D" w:rsidP="00D0053D">
            <w:r w:rsidRPr="004F5058">
              <w:t>Assessors must manage authenticity for any assessment from a public source, because</w:t>
            </w:r>
            <w:r>
              <w:t xml:space="preserve"> </w:t>
            </w:r>
            <w:proofErr w:type="spellStart"/>
            <w:r w:rsidR="00B33A91">
              <w:t>ākonga</w:t>
            </w:r>
            <w:proofErr w:type="spellEnd"/>
            <w:r w:rsidR="00B33A91">
              <w:t>/learner</w:t>
            </w:r>
            <w:r w:rsidRPr="004F5058">
              <w:t xml:space="preserve">s may have access to the assessment schedule or </w:t>
            </w:r>
            <w:proofErr w:type="spellStart"/>
            <w:r w:rsidR="00B33A91">
              <w:t>ākonga</w:t>
            </w:r>
            <w:proofErr w:type="spellEnd"/>
            <w:r w:rsidR="00B33A91">
              <w:t>/learner</w:t>
            </w:r>
            <w:r w:rsidRPr="004F5058">
              <w:t xml:space="preserve"> exemplar material. Use of</w:t>
            </w:r>
            <w:r>
              <w:t xml:space="preserve"> </w:t>
            </w:r>
            <w:r w:rsidRPr="004F5058">
              <w:t xml:space="preserve">this assessment resource without modification may mean that </w:t>
            </w:r>
            <w:proofErr w:type="spellStart"/>
            <w:r w:rsidR="00B33A91">
              <w:t>ākonga</w:t>
            </w:r>
            <w:proofErr w:type="spellEnd"/>
            <w:r w:rsidR="00B33A91">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2311B53C"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79628334" w14:textId="77777777" w:rsidR="00D0053D" w:rsidRDefault="00D0053D" w:rsidP="00D0053D">
            <w:pPr>
              <w:rPr>
                <w:rFonts w:eastAsia="Mulish" w:cs="Mulish"/>
                <w:color w:val="0563C1"/>
              </w:rPr>
            </w:pPr>
            <w:r w:rsidRPr="00C65453">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C65453">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53505BDF" w14:textId="358980F2"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proofErr w:type="spellStart"/>
            <w:r w:rsidR="00B33A91" w:rsidRPr="004823D3">
              <w:t>ākonga</w:t>
            </w:r>
            <w:proofErr w:type="spellEnd"/>
            <w:r w:rsidR="00B33A91" w:rsidRPr="004823D3">
              <w:t>/learner</w:t>
            </w:r>
            <w:r w:rsidRPr="75F2CE7F">
              <w:rPr>
                <w:rFonts w:eastAsia="Inter" w:cs="Inter"/>
                <w:szCs w:val="22"/>
              </w:rPr>
              <w:t xml:space="preserve"> with too much assessment.</w:t>
            </w:r>
          </w:p>
        </w:tc>
      </w:tr>
    </w:tbl>
    <w:p w14:paraId="7F70F4CA" w14:textId="77777777" w:rsidR="00474691" w:rsidRDefault="00474691" w:rsidP="00212C53"/>
    <w:p w14:paraId="2B6BE53E"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CC3AA2">
        <w:rPr>
          <w:rStyle w:val="PageNumber"/>
          <w:noProof/>
          <w:lang w:val="en-GB"/>
        </w:rPr>
        <w:t>2</w:t>
      </w:r>
      <w:r w:rsidRPr="00EE39FF">
        <w:rPr>
          <w:rStyle w:val="PageNumber"/>
          <w:lang w:val="en-GB"/>
        </w:rPr>
        <w:fldChar w:fldCharType="end"/>
      </w:r>
    </w:p>
    <w:p w14:paraId="654638BD"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CC3AA2">
        <w:rPr>
          <w:rStyle w:val="PageNumber"/>
          <w:noProof/>
          <w:lang w:val="en-GB"/>
        </w:rPr>
        <w:t>2</w:t>
      </w:r>
      <w:r w:rsidRPr="00EE39FF">
        <w:rPr>
          <w:rStyle w:val="PageNumber"/>
          <w:lang w:val="en-GB"/>
        </w:rPr>
        <w:fldChar w:fldCharType="end"/>
      </w:r>
    </w:p>
    <w:p w14:paraId="1FF11B47" w14:textId="77777777" w:rsidR="00C65453" w:rsidRDefault="00C65453">
      <w:pPr>
        <w:spacing w:before="0" w:after="0"/>
        <w:rPr>
          <w:rFonts w:ascii="Mulish" w:eastAsiaTheme="majorEastAsia" w:hAnsi="Mulish" w:cstheme="majorBidi"/>
          <w:b/>
          <w:bCs/>
          <w:color w:val="005A69"/>
          <w:sz w:val="28"/>
          <w:szCs w:val="28"/>
        </w:rPr>
      </w:pPr>
      <w:r>
        <w:rPr>
          <w:b/>
          <w:bCs/>
          <w:color w:val="005A69"/>
          <w:sz w:val="28"/>
          <w:szCs w:val="28"/>
        </w:rPr>
        <w:br w:type="page"/>
      </w:r>
    </w:p>
    <w:p w14:paraId="51FB93DC" w14:textId="49DC352F"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7AF5EAF0" w14:textId="715282D5" w:rsidR="00CC3AA2" w:rsidRDefault="00CC3AA2" w:rsidP="00CC3AA2">
      <w:r>
        <w:t xml:space="preserve">In this activity, </w:t>
      </w:r>
      <w:proofErr w:type="spellStart"/>
      <w:r w:rsidR="00B33A91">
        <w:t>ākonga</w:t>
      </w:r>
      <w:proofErr w:type="spellEnd"/>
      <w:r w:rsidR="00B33A91">
        <w:t>/learner</w:t>
      </w:r>
      <w:r>
        <w:t xml:space="preserve">s will describe the purpose of law in relation to the reasons for developing laws and their characteristics. </w:t>
      </w:r>
    </w:p>
    <w:p w14:paraId="4742F62B" w14:textId="77777777" w:rsidR="00CC3AA2" w:rsidRPr="00F67967" w:rsidRDefault="00CC3AA2" w:rsidP="00CC3AA2">
      <w:r>
        <w:t>Reasons for the development of laws must include three from – resolving conflict, regulating social relationships, maintaining order, protecting persons and property, promoting equity, ensuring the protection of human rights. Characteristics of an effective law must include two from – enforceable, recognised, and unambiguous.</w:t>
      </w:r>
    </w:p>
    <w:p w14:paraId="0F04E0F7"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5922FF8B" w14:textId="77777777" w:rsidR="00CC3AA2" w:rsidRDefault="00CC3AA2" w:rsidP="00CC3AA2">
      <w:pPr>
        <w:pStyle w:val="Bullet"/>
      </w:pPr>
      <w:r>
        <w:t xml:space="preserve">For award with </w:t>
      </w:r>
      <w:r>
        <w:rPr>
          <w:b/>
          <w:i/>
        </w:rPr>
        <w:t>Achieved</w:t>
      </w:r>
      <w:r>
        <w:t>, the purpose of law is described in relation</w:t>
      </w:r>
      <w:r>
        <w:rPr>
          <w:spacing w:val="-24"/>
        </w:rPr>
        <w:t xml:space="preserve"> </w:t>
      </w:r>
      <w:r>
        <w:t>to the reasons for developing laws and their characteristics.</w:t>
      </w:r>
    </w:p>
    <w:p w14:paraId="2EB2656B" w14:textId="77777777" w:rsidR="00CC3AA2" w:rsidRDefault="00CC3AA2" w:rsidP="00CC3AA2">
      <w:pPr>
        <w:pStyle w:val="Bullet"/>
      </w:pPr>
      <w:r>
        <w:t xml:space="preserve">For award with </w:t>
      </w:r>
      <w:r>
        <w:rPr>
          <w:b/>
          <w:i/>
        </w:rPr>
        <w:t>Merit</w:t>
      </w:r>
      <w:r>
        <w:t>, the description includes an actual example of a law, applies relevant supporting detail, and makes connections between the reasons for the development of the law, and the characteristics and effectiveness of the</w:t>
      </w:r>
      <w:r>
        <w:rPr>
          <w:spacing w:val="-10"/>
        </w:rPr>
        <w:t xml:space="preserve"> </w:t>
      </w:r>
      <w:r>
        <w:t>law.</w:t>
      </w:r>
    </w:p>
    <w:p w14:paraId="0CE97F42" w14:textId="77777777" w:rsidR="00CC3AA2" w:rsidRDefault="00CC3AA2" w:rsidP="00CC3AA2">
      <w:pPr>
        <w:pStyle w:val="Bullet"/>
      </w:pPr>
      <w:r>
        <w:t xml:space="preserve">For award with </w:t>
      </w:r>
      <w:r w:rsidRPr="003E169D">
        <w:rPr>
          <w:b/>
          <w:i/>
        </w:rPr>
        <w:t>Excellence</w:t>
      </w:r>
      <w:r>
        <w:t>, the description is demonstrated by fully describing an actual law and applying a range of relevant supporting material and drawing clear conclusions about the reasons for the development of the law, and the characteristics and effectiveness of</w:t>
      </w:r>
      <w:r w:rsidRPr="003E169D">
        <w:rPr>
          <w:spacing w:val="-25"/>
        </w:rPr>
        <w:t xml:space="preserve"> </w:t>
      </w:r>
      <w:r>
        <w:t>the law.</w:t>
      </w:r>
    </w:p>
    <w:p w14:paraId="5FC771D7"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523D35BE" w14:textId="77777777" w:rsidR="00CC3AA2" w:rsidRPr="00F67967" w:rsidRDefault="00CC3AA2" w:rsidP="00CC3AA2">
      <w:r>
        <w:t>Assessors will set the conditions of assessment as appropriate.</w:t>
      </w:r>
    </w:p>
    <w:p w14:paraId="6F28D868"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0754FCA6" w14:textId="77777777" w:rsidR="00CC3AA2" w:rsidRDefault="00CC3AA2" w:rsidP="00CC3AA2">
      <w:r>
        <w:t>This assessment activity has three tasks.</w:t>
      </w:r>
    </w:p>
    <w:p w14:paraId="626D1AD5" w14:textId="063081FA" w:rsidR="00CC3AA2" w:rsidRDefault="00CC3AA2" w:rsidP="00CA06E0">
      <w:r w:rsidRPr="06A009D1">
        <w:rPr>
          <w:b/>
          <w:bCs/>
        </w:rPr>
        <w:t xml:space="preserve">Task </w:t>
      </w:r>
      <w:r w:rsidR="000B092B">
        <w:rPr>
          <w:b/>
          <w:bCs/>
        </w:rPr>
        <w:t>One</w:t>
      </w:r>
    </w:p>
    <w:p w14:paraId="0EAB55DE" w14:textId="77777777" w:rsidR="00CC3AA2" w:rsidRDefault="00CC3AA2" w:rsidP="00CA06E0">
      <w:r>
        <w:t>Describe three reasons for the development of actual laws.</w:t>
      </w:r>
    </w:p>
    <w:p w14:paraId="5E09DC1F" w14:textId="598678C7" w:rsidR="00CC3AA2" w:rsidRDefault="00CC3AA2" w:rsidP="00CA06E0">
      <w:r w:rsidRPr="06A009D1">
        <w:rPr>
          <w:b/>
          <w:bCs/>
        </w:rPr>
        <w:t xml:space="preserve">Task </w:t>
      </w:r>
      <w:r w:rsidR="000B092B">
        <w:rPr>
          <w:b/>
          <w:bCs/>
        </w:rPr>
        <w:t>T</w:t>
      </w:r>
      <w:r w:rsidRPr="06A009D1">
        <w:rPr>
          <w:b/>
          <w:bCs/>
        </w:rPr>
        <w:t>wo</w:t>
      </w:r>
    </w:p>
    <w:p w14:paraId="3B4E6D20" w14:textId="77777777" w:rsidR="00CC3AA2" w:rsidRDefault="00CC3AA2" w:rsidP="00CA06E0">
      <w:r>
        <w:t>Describe two characteristics of an effective law.</w:t>
      </w:r>
    </w:p>
    <w:p w14:paraId="4ABD32A0" w14:textId="6CA1EBD8" w:rsidR="00CC3AA2" w:rsidRDefault="00CC3AA2" w:rsidP="00CA06E0">
      <w:r w:rsidRPr="06A009D1">
        <w:rPr>
          <w:b/>
          <w:bCs/>
        </w:rPr>
        <w:t xml:space="preserve">Task </w:t>
      </w:r>
      <w:r w:rsidR="000B092B">
        <w:rPr>
          <w:b/>
          <w:bCs/>
        </w:rPr>
        <w:t>T</w:t>
      </w:r>
      <w:r w:rsidRPr="06A009D1">
        <w:rPr>
          <w:b/>
          <w:bCs/>
        </w:rPr>
        <w:t>hree</w:t>
      </w:r>
    </w:p>
    <w:p w14:paraId="574C0156" w14:textId="77777777" w:rsidR="00CC3AA2" w:rsidRDefault="00CC3AA2" w:rsidP="00CA06E0">
      <w:r>
        <w:t>Make connections between the reasons and the characteristics of the</w:t>
      </w:r>
      <w:r>
        <w:rPr>
          <w:spacing w:val="-3"/>
        </w:rPr>
        <w:t xml:space="preserve"> </w:t>
      </w:r>
      <w:r>
        <w:t>law, fully describing an actual law and drawing conclusions about reasons for and characteristics of the law.</w:t>
      </w:r>
    </w:p>
    <w:p w14:paraId="47E92918" w14:textId="77777777" w:rsidR="003F73CB" w:rsidRPr="003E2601" w:rsidRDefault="003F73CB" w:rsidP="003E2601">
      <w:pPr>
        <w:pStyle w:val="Heading1"/>
        <w:rPr>
          <w:b/>
          <w:bCs/>
          <w:color w:val="005A69"/>
          <w:sz w:val="28"/>
          <w:szCs w:val="28"/>
        </w:rPr>
      </w:pPr>
      <w:bookmarkStart w:id="0" w:name="_Hlk184886464"/>
      <w:r w:rsidRPr="003E2601">
        <w:rPr>
          <w:b/>
          <w:bCs/>
          <w:color w:val="005A69"/>
          <w:sz w:val="28"/>
          <w:szCs w:val="28"/>
        </w:rPr>
        <w:t>Resource requirements</w:t>
      </w:r>
    </w:p>
    <w:p w14:paraId="4C210FEB" w14:textId="77777777" w:rsidR="00CC3AA2" w:rsidRPr="00F67967" w:rsidRDefault="00CC3AA2" w:rsidP="00CC3AA2">
      <w:pPr>
        <w:rPr>
          <w:rFonts w:eastAsia="Inter"/>
          <w:lang w:val="en-US"/>
        </w:rPr>
      </w:pPr>
      <w:r w:rsidRPr="06A009D1">
        <w:rPr>
          <w:rFonts w:eastAsia="Inter"/>
        </w:rPr>
        <w:t xml:space="preserve">There are no specific resources required. </w:t>
      </w:r>
    </w:p>
    <w:bookmarkEnd w:id="0"/>
    <w:p w14:paraId="105286A7"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6F4752CC" w14:textId="77777777" w:rsidR="00CC3AA2" w:rsidRPr="00F67967" w:rsidRDefault="00CC3AA2" w:rsidP="00CC3AA2">
      <w:pPr>
        <w:rPr>
          <w:rFonts w:eastAsia="Inter" w:cs="Inter"/>
          <w:szCs w:val="22"/>
          <w:lang w:val="en-US"/>
        </w:rPr>
      </w:pPr>
      <w:r w:rsidRPr="23AAE79E">
        <w:rPr>
          <w:rStyle w:val="normaltextrun"/>
          <w:rFonts w:eastAsia="Inter" w:cs="Inter"/>
          <w:color w:val="000000" w:themeColor="text1"/>
          <w:szCs w:val="22"/>
        </w:rPr>
        <w:t xml:space="preserve">Teaching and learning guidelines that inform legal studies as it is taught in New Zealand can be found at </w:t>
      </w:r>
      <w:hyperlink r:id="rId13">
        <w:r w:rsidRPr="23AAE79E">
          <w:rPr>
            <w:rStyle w:val="Hyperlink"/>
            <w:rFonts w:eastAsia="Inter" w:cs="Inter"/>
            <w:szCs w:val="22"/>
          </w:rPr>
          <w:t>https://seniorsecondary.tki.org.nz/Social-sciences/Legal-studies</w:t>
        </w:r>
      </w:hyperlink>
    </w:p>
    <w:p w14:paraId="48FC8689" w14:textId="77777777" w:rsidR="001D1125" w:rsidRPr="00D0053D" w:rsidRDefault="001D1125" w:rsidP="00D0053D">
      <w:pPr>
        <w:pStyle w:val="ASMItalics"/>
        <w:sectPr w:rsidR="001D1125" w:rsidRPr="00D0053D" w:rsidSect="007E7E7D">
          <w:footerReference w:type="even" r:id="rId14"/>
          <w:footerReference w:type="default" r:id="rId15"/>
          <w:headerReference w:type="first" r:id="rId16"/>
          <w:footerReference w:type="first" r:id="rId17"/>
          <w:pgSz w:w="11906" w:h="16838"/>
          <w:pgMar w:top="1440" w:right="1440" w:bottom="1440" w:left="1440" w:header="1984" w:footer="709" w:gutter="0"/>
          <w:cols w:space="708"/>
          <w:titlePg/>
          <w:docGrid w:linePitch="360"/>
        </w:sectPr>
      </w:pPr>
    </w:p>
    <w:p w14:paraId="1AC21621"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44ACAB4A" w14:textId="77777777" w:rsidTr="00C733E4">
        <w:trPr>
          <w:trHeight w:val="541"/>
        </w:trPr>
        <w:tc>
          <w:tcPr>
            <w:tcW w:w="2681" w:type="dxa"/>
            <w:tcBorders>
              <w:right w:val="single" w:sz="4" w:space="0" w:color="auto"/>
            </w:tcBorders>
            <w:shd w:val="clear" w:color="auto" w:fill="F2F2F2" w:themeFill="background1" w:themeFillShade="F2"/>
            <w:vAlign w:val="center"/>
          </w:tcPr>
          <w:p w14:paraId="22D7BA18"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490AF6D8" w14:textId="4318A6D5" w:rsidR="003F2386" w:rsidRPr="005C77DB" w:rsidRDefault="00CC3AA2" w:rsidP="000D22C4">
            <w:pPr>
              <w:rPr>
                <w:rFonts w:asciiTheme="minorHAnsi" w:hAnsiTheme="minorHAnsi"/>
              </w:rPr>
            </w:pPr>
            <w:r>
              <w:t>27841</w:t>
            </w:r>
          </w:p>
        </w:tc>
      </w:tr>
      <w:tr w:rsidR="00CC3AA2" w14:paraId="358E9BEB" w14:textId="77777777" w:rsidTr="00C733E4">
        <w:trPr>
          <w:trHeight w:val="421"/>
        </w:trPr>
        <w:tc>
          <w:tcPr>
            <w:tcW w:w="2681" w:type="dxa"/>
            <w:shd w:val="clear" w:color="auto" w:fill="F2F2F2" w:themeFill="background1" w:themeFillShade="F2"/>
            <w:vAlign w:val="center"/>
          </w:tcPr>
          <w:p w14:paraId="2F340229" w14:textId="77777777" w:rsidR="00CC3AA2" w:rsidRPr="002030CB" w:rsidRDefault="00CC3AA2" w:rsidP="00CC3AA2">
            <w:pPr>
              <w:pStyle w:val="TableBold"/>
              <w:rPr>
                <w:rStyle w:val="Strong"/>
              </w:rPr>
            </w:pPr>
            <w:r w:rsidRPr="002030CB">
              <w:rPr>
                <w:rStyle w:val="Strong"/>
              </w:rPr>
              <w:t>Title</w:t>
            </w:r>
          </w:p>
        </w:tc>
        <w:tc>
          <w:tcPr>
            <w:tcW w:w="11211" w:type="dxa"/>
            <w:gridSpan w:val="5"/>
            <w:shd w:val="clear" w:color="auto" w:fill="auto"/>
            <w:vAlign w:val="center"/>
          </w:tcPr>
          <w:p w14:paraId="7943B549" w14:textId="0D0E6039" w:rsidR="00CC3AA2" w:rsidRPr="00235FFE" w:rsidRDefault="00CC3AA2" w:rsidP="00CC3AA2">
            <w:r>
              <w:t>Describe the purpose of law</w:t>
            </w:r>
          </w:p>
        </w:tc>
      </w:tr>
      <w:tr w:rsidR="00CC3AA2" w14:paraId="722B47F5" w14:textId="77777777" w:rsidTr="00644755">
        <w:trPr>
          <w:trHeight w:val="413"/>
        </w:trPr>
        <w:tc>
          <w:tcPr>
            <w:tcW w:w="2681" w:type="dxa"/>
            <w:shd w:val="clear" w:color="auto" w:fill="F2F2F2" w:themeFill="background1" w:themeFillShade="F2"/>
            <w:vAlign w:val="center"/>
          </w:tcPr>
          <w:p w14:paraId="3B005D83" w14:textId="77777777" w:rsidR="00CC3AA2" w:rsidRPr="002030CB" w:rsidRDefault="00CC3AA2" w:rsidP="00CC3AA2">
            <w:pPr>
              <w:pStyle w:val="TableBold"/>
              <w:rPr>
                <w:rStyle w:val="Strong"/>
              </w:rPr>
            </w:pPr>
            <w:r w:rsidRPr="002030CB">
              <w:rPr>
                <w:rStyle w:val="Strong"/>
              </w:rPr>
              <w:t>Level</w:t>
            </w:r>
          </w:p>
        </w:tc>
        <w:tc>
          <w:tcPr>
            <w:tcW w:w="2484" w:type="dxa"/>
            <w:vAlign w:val="center"/>
          </w:tcPr>
          <w:p w14:paraId="18104DF3" w14:textId="4A33F83B" w:rsidR="00CC3AA2" w:rsidRPr="00235FFE" w:rsidRDefault="00CC3AA2" w:rsidP="00CC3AA2">
            <w:r>
              <w:t>1</w:t>
            </w:r>
          </w:p>
        </w:tc>
        <w:tc>
          <w:tcPr>
            <w:tcW w:w="2484" w:type="dxa"/>
            <w:shd w:val="clear" w:color="auto" w:fill="F2F2F2" w:themeFill="background1" w:themeFillShade="F2"/>
            <w:vAlign w:val="center"/>
          </w:tcPr>
          <w:p w14:paraId="448B1135" w14:textId="77777777" w:rsidR="00CC3AA2" w:rsidRPr="003B309B" w:rsidRDefault="00CC3AA2" w:rsidP="00CC3AA2">
            <w:pPr>
              <w:pStyle w:val="TableBold"/>
              <w:rPr>
                <w:rStyle w:val="Strong"/>
              </w:rPr>
            </w:pPr>
            <w:r w:rsidRPr="003B309B">
              <w:rPr>
                <w:rStyle w:val="Strong"/>
              </w:rPr>
              <w:t>Credits</w:t>
            </w:r>
          </w:p>
        </w:tc>
        <w:tc>
          <w:tcPr>
            <w:tcW w:w="2484" w:type="dxa"/>
            <w:vAlign w:val="center"/>
          </w:tcPr>
          <w:p w14:paraId="2620055B" w14:textId="562C712F" w:rsidR="00CC3AA2" w:rsidRPr="00235FFE" w:rsidRDefault="00CC3AA2" w:rsidP="00CC3AA2">
            <w:r>
              <w:t>4</w:t>
            </w:r>
          </w:p>
        </w:tc>
        <w:tc>
          <w:tcPr>
            <w:tcW w:w="2484" w:type="dxa"/>
            <w:shd w:val="clear" w:color="auto" w:fill="F2F2F2" w:themeFill="background1" w:themeFillShade="F2"/>
            <w:vAlign w:val="center"/>
          </w:tcPr>
          <w:p w14:paraId="357A4B80" w14:textId="77777777" w:rsidR="00CC3AA2" w:rsidRPr="000D22C4" w:rsidRDefault="00CC3AA2" w:rsidP="00CC3AA2">
            <w:pPr>
              <w:pStyle w:val="TableBold"/>
              <w:rPr>
                <w:rStyle w:val="Strong"/>
              </w:rPr>
            </w:pPr>
            <w:r w:rsidRPr="000D22C4">
              <w:rPr>
                <w:rStyle w:val="Strong"/>
              </w:rPr>
              <w:t>Version</w:t>
            </w:r>
          </w:p>
        </w:tc>
        <w:tc>
          <w:tcPr>
            <w:tcW w:w="1275" w:type="dxa"/>
            <w:vAlign w:val="center"/>
          </w:tcPr>
          <w:p w14:paraId="2FAF465E" w14:textId="2C7C70B7" w:rsidR="00CC3AA2" w:rsidRPr="00235FFE" w:rsidRDefault="00CC3AA2" w:rsidP="00CC3AA2">
            <w:r>
              <w:t>3</w:t>
            </w:r>
          </w:p>
        </w:tc>
      </w:tr>
    </w:tbl>
    <w:p w14:paraId="01746A9C" w14:textId="77777777" w:rsidR="003F2386" w:rsidRDefault="003F2386" w:rsidP="00212C53"/>
    <w:p w14:paraId="6A2A85A9"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0D24218F" w14:textId="77777777" w:rsidTr="00DD30BE">
        <w:tc>
          <w:tcPr>
            <w:tcW w:w="1664" w:type="pct"/>
            <w:tcBorders>
              <w:bottom w:val="single" w:sz="4" w:space="0" w:color="auto"/>
            </w:tcBorders>
            <w:shd w:val="clear" w:color="auto" w:fill="F2F2F2" w:themeFill="background1" w:themeFillShade="F2"/>
            <w:vAlign w:val="center"/>
          </w:tcPr>
          <w:p w14:paraId="7C569DED"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21F58A3B"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63C4BA18"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3F73CB" w14:paraId="1F17243F" w14:textId="77777777" w:rsidTr="0005677A">
        <w:tc>
          <w:tcPr>
            <w:tcW w:w="1664" w:type="pct"/>
            <w:tcBorders>
              <w:top w:val="single" w:sz="4" w:space="0" w:color="auto"/>
              <w:left w:val="single" w:sz="4" w:space="0" w:color="auto"/>
              <w:bottom w:val="single" w:sz="4" w:space="0" w:color="auto"/>
              <w:right w:val="single" w:sz="4" w:space="0" w:color="auto"/>
            </w:tcBorders>
          </w:tcPr>
          <w:p w14:paraId="3E282193" w14:textId="44B6F51C" w:rsidR="003F73CB" w:rsidRPr="003F73CB" w:rsidRDefault="00CC3AA2" w:rsidP="002030CB">
            <w:r>
              <w:t>The purpose of law is described in relation</w:t>
            </w:r>
            <w:r>
              <w:rPr>
                <w:spacing w:val="-24"/>
              </w:rPr>
              <w:t xml:space="preserve"> </w:t>
            </w:r>
            <w:r>
              <w:t>to the reasons for developing laws and their characteristics.</w:t>
            </w:r>
          </w:p>
        </w:tc>
        <w:tc>
          <w:tcPr>
            <w:tcW w:w="1669" w:type="pct"/>
            <w:tcBorders>
              <w:top w:val="single" w:sz="4" w:space="0" w:color="auto"/>
              <w:left w:val="single" w:sz="4" w:space="0" w:color="auto"/>
              <w:bottom w:val="single" w:sz="4" w:space="0" w:color="auto"/>
              <w:right w:val="single" w:sz="4" w:space="0" w:color="auto"/>
            </w:tcBorders>
          </w:tcPr>
          <w:p w14:paraId="249CC7D7" w14:textId="6A925827" w:rsidR="003F73CB" w:rsidRPr="003F73CB" w:rsidRDefault="00CC3AA2" w:rsidP="002030CB">
            <w:r>
              <w:t>The description includes an actual example of a law, applies relevant supporting detail, and makes connections between the reasons for the development of the law, and the characteristics and effectiveness of the</w:t>
            </w:r>
            <w:r>
              <w:rPr>
                <w:spacing w:val="-10"/>
              </w:rPr>
              <w:t xml:space="preserve"> </w:t>
            </w:r>
            <w:r>
              <w:t>law.</w:t>
            </w:r>
          </w:p>
        </w:tc>
        <w:tc>
          <w:tcPr>
            <w:tcW w:w="1667" w:type="pct"/>
            <w:tcBorders>
              <w:top w:val="single" w:sz="4" w:space="0" w:color="auto"/>
              <w:left w:val="single" w:sz="4" w:space="0" w:color="auto"/>
              <w:bottom w:val="single" w:sz="4" w:space="0" w:color="auto"/>
              <w:right w:val="single" w:sz="4" w:space="0" w:color="auto"/>
            </w:tcBorders>
          </w:tcPr>
          <w:p w14:paraId="2DAB48DD" w14:textId="4F6F1238" w:rsidR="003F73CB" w:rsidRDefault="00CC3AA2" w:rsidP="002030CB">
            <w:r>
              <w:t>The description is demonstrated by fully describing an actual law and applying a range of relevant supporting material and drawing clear conclusions about the reasons for the development of the law, and the characteristics and effectiveness of</w:t>
            </w:r>
            <w:r>
              <w:rPr>
                <w:spacing w:val="-25"/>
              </w:rPr>
              <w:t xml:space="preserve"> </w:t>
            </w:r>
            <w:r>
              <w:t>the law.</w:t>
            </w:r>
          </w:p>
        </w:tc>
      </w:tr>
    </w:tbl>
    <w:p w14:paraId="1AB525FD" w14:textId="77777777" w:rsidR="00DF277B" w:rsidRDefault="00DF277B" w:rsidP="00C733E4">
      <w:pPr>
        <w:pStyle w:val="Heading1"/>
        <w:sectPr w:rsidR="00DF277B" w:rsidSect="007E7E7D">
          <w:headerReference w:type="default" r:id="rId18"/>
          <w:headerReference w:type="first" r:id="rId19"/>
          <w:footerReference w:type="first" r:id="rId20"/>
          <w:pgSz w:w="16838" w:h="11906" w:orient="landscape"/>
          <w:pgMar w:top="1440" w:right="1440" w:bottom="1440" w:left="1440" w:header="1990" w:footer="709" w:gutter="0"/>
          <w:cols w:space="708"/>
          <w:titlePg/>
          <w:docGrid w:linePitch="360"/>
        </w:sectPr>
      </w:pPr>
    </w:p>
    <w:tbl>
      <w:tblPr>
        <w:tblStyle w:val="TableGrid"/>
        <w:tblW w:w="5000" w:type="pct"/>
        <w:tblLook w:val="04A0" w:firstRow="1" w:lastRow="0" w:firstColumn="1" w:lastColumn="0" w:noHBand="0" w:noVBand="1"/>
      </w:tblPr>
      <w:tblGrid>
        <w:gridCol w:w="1480"/>
        <w:gridCol w:w="4157"/>
        <w:gridCol w:w="4157"/>
        <w:gridCol w:w="4154"/>
      </w:tblGrid>
      <w:tr w:rsidR="0059173B" w14:paraId="195B4F53" w14:textId="77777777" w:rsidTr="007F1996">
        <w:trPr>
          <w:tblHeader/>
        </w:trPr>
        <w:tc>
          <w:tcPr>
            <w:tcW w:w="531" w:type="pct"/>
            <w:tcBorders>
              <w:bottom w:val="single" w:sz="4" w:space="0" w:color="auto"/>
            </w:tcBorders>
            <w:shd w:val="clear" w:color="auto" w:fill="F2F2F2" w:themeFill="background1" w:themeFillShade="F2"/>
            <w:vAlign w:val="center"/>
          </w:tcPr>
          <w:p w14:paraId="737128FD" w14:textId="77777777" w:rsidR="0059173B" w:rsidRPr="00180FFE" w:rsidRDefault="0059173B" w:rsidP="007F1996">
            <w:pPr>
              <w:pStyle w:val="criteriatableheading"/>
              <w:rPr>
                <w:rStyle w:val="Strong"/>
                <w:b/>
                <w:bCs w:val="0"/>
              </w:rPr>
            </w:pPr>
            <w:r w:rsidRPr="00180FFE">
              <w:rPr>
                <w:rStyle w:val="Strong"/>
                <w:b/>
                <w:bCs w:val="0"/>
              </w:rPr>
              <w:lastRenderedPageBreak/>
              <w:t>Task</w:t>
            </w:r>
          </w:p>
        </w:tc>
        <w:tc>
          <w:tcPr>
            <w:tcW w:w="1490" w:type="pct"/>
            <w:tcBorders>
              <w:bottom w:val="single" w:sz="4" w:space="0" w:color="auto"/>
            </w:tcBorders>
            <w:shd w:val="clear" w:color="auto" w:fill="F2F2F2" w:themeFill="background1" w:themeFillShade="F2"/>
            <w:vAlign w:val="center"/>
          </w:tcPr>
          <w:p w14:paraId="573E68F8" w14:textId="77777777" w:rsidR="0059173B" w:rsidRPr="0059173B" w:rsidRDefault="0059173B" w:rsidP="007F1996">
            <w:pPr>
              <w:pStyle w:val="criteriatableheading"/>
              <w:rPr>
                <w:rStyle w:val="Strong"/>
                <w:b/>
                <w:bCs w:val="0"/>
              </w:rPr>
            </w:pPr>
            <w:r w:rsidRPr="0059173B">
              <w:rPr>
                <w:rStyle w:val="Strong"/>
                <w:b/>
                <w:bCs w:val="0"/>
              </w:rPr>
              <w:t>Achievement</w:t>
            </w:r>
          </w:p>
        </w:tc>
        <w:tc>
          <w:tcPr>
            <w:tcW w:w="1490" w:type="pct"/>
            <w:tcBorders>
              <w:bottom w:val="single" w:sz="4" w:space="0" w:color="auto"/>
            </w:tcBorders>
            <w:shd w:val="clear" w:color="auto" w:fill="F2F2F2" w:themeFill="background1" w:themeFillShade="F2"/>
            <w:vAlign w:val="center"/>
          </w:tcPr>
          <w:p w14:paraId="104DE410" w14:textId="77777777" w:rsidR="0059173B" w:rsidRPr="0059173B" w:rsidRDefault="0059173B" w:rsidP="007F1996">
            <w:pPr>
              <w:pStyle w:val="criteriatableheading"/>
              <w:rPr>
                <w:rStyle w:val="Strong"/>
                <w:b/>
                <w:bCs w:val="0"/>
              </w:rPr>
            </w:pPr>
            <w:r w:rsidRPr="0059173B">
              <w:rPr>
                <w:rStyle w:val="Strong"/>
                <w:b/>
                <w:bCs w:val="0"/>
              </w:rPr>
              <w:t>Achievement with Merit</w:t>
            </w:r>
          </w:p>
        </w:tc>
        <w:tc>
          <w:tcPr>
            <w:tcW w:w="1489" w:type="pct"/>
            <w:tcBorders>
              <w:bottom w:val="single" w:sz="4" w:space="0" w:color="auto"/>
            </w:tcBorders>
            <w:shd w:val="clear" w:color="auto" w:fill="F2F2F2" w:themeFill="background1" w:themeFillShade="F2"/>
            <w:vAlign w:val="center"/>
          </w:tcPr>
          <w:p w14:paraId="1732F7DB" w14:textId="77777777" w:rsidR="0059173B" w:rsidRPr="0059173B" w:rsidRDefault="0059173B" w:rsidP="007F1996">
            <w:pPr>
              <w:pStyle w:val="criteriatableheading"/>
              <w:rPr>
                <w:rStyle w:val="Strong"/>
                <w:b/>
                <w:bCs w:val="0"/>
              </w:rPr>
            </w:pPr>
            <w:r w:rsidRPr="0059173B">
              <w:rPr>
                <w:rStyle w:val="Strong"/>
                <w:b/>
                <w:bCs w:val="0"/>
              </w:rPr>
              <w:t>Achievement with Excellence</w:t>
            </w:r>
          </w:p>
        </w:tc>
      </w:tr>
      <w:tr w:rsidR="0059173B" w14:paraId="58249F95" w14:textId="77777777" w:rsidTr="007F1996">
        <w:tc>
          <w:tcPr>
            <w:tcW w:w="531" w:type="pct"/>
            <w:tcBorders>
              <w:top w:val="single" w:sz="4" w:space="0" w:color="auto"/>
              <w:left w:val="single" w:sz="4" w:space="0" w:color="auto"/>
              <w:bottom w:val="single" w:sz="4" w:space="0" w:color="auto"/>
              <w:right w:val="single" w:sz="4" w:space="0" w:color="auto"/>
            </w:tcBorders>
          </w:tcPr>
          <w:p w14:paraId="5EFED08F" w14:textId="77777777" w:rsidR="0059173B" w:rsidRDefault="0059173B" w:rsidP="007F1996">
            <w:pPr>
              <w:pStyle w:val="criteriatableheading"/>
            </w:pPr>
            <w:r>
              <w:t>ONE</w:t>
            </w:r>
          </w:p>
          <w:p w14:paraId="7093DAA2" w14:textId="77777777" w:rsidR="0059173B" w:rsidRPr="00C81F3C" w:rsidRDefault="0059173B" w:rsidP="007F1996">
            <w:pPr>
              <w:pStyle w:val="criteriatableheading"/>
            </w:pPr>
          </w:p>
        </w:tc>
        <w:tc>
          <w:tcPr>
            <w:tcW w:w="1490" w:type="pct"/>
            <w:tcBorders>
              <w:top w:val="single" w:sz="4" w:space="0" w:color="auto"/>
              <w:left w:val="single" w:sz="4" w:space="0" w:color="auto"/>
              <w:bottom w:val="single" w:sz="4" w:space="0" w:color="auto"/>
              <w:right w:val="single" w:sz="4" w:space="0" w:color="auto"/>
            </w:tcBorders>
          </w:tcPr>
          <w:p w14:paraId="73376D23" w14:textId="77777777" w:rsidR="0059173B" w:rsidRPr="0092737D" w:rsidRDefault="0059173B" w:rsidP="007F1996">
            <w:pPr>
              <w:pStyle w:val="TableParagraph"/>
              <w:ind w:right="498" w:hanging="1"/>
              <w:rPr>
                <w:rFonts w:ascii="Inter" w:hAnsi="Inter"/>
              </w:rPr>
            </w:pPr>
            <w:r w:rsidRPr="0092737D">
              <w:rPr>
                <w:rFonts w:ascii="Inter" w:hAnsi="Inter"/>
              </w:rPr>
              <w:t xml:space="preserve">A </w:t>
            </w:r>
            <w:r w:rsidRPr="0092737D">
              <w:rPr>
                <w:rFonts w:ascii="Inter" w:hAnsi="Inter"/>
                <w:b/>
              </w:rPr>
              <w:t xml:space="preserve">part answer </w:t>
            </w:r>
            <w:r w:rsidRPr="0092737D">
              <w:rPr>
                <w:rFonts w:ascii="Inter" w:hAnsi="Inter"/>
              </w:rPr>
              <w:t>for Task One could read:</w:t>
            </w:r>
          </w:p>
          <w:p w14:paraId="3062D452" w14:textId="77777777" w:rsidR="0059173B" w:rsidRPr="0092737D" w:rsidRDefault="0059173B" w:rsidP="007F1996">
            <w:pPr>
              <w:pStyle w:val="TableParagraph"/>
              <w:ind w:right="89"/>
              <w:rPr>
                <w:rFonts w:ascii="Inter" w:hAnsi="Inter"/>
                <w:i/>
              </w:rPr>
            </w:pPr>
            <w:r w:rsidRPr="0092737D">
              <w:rPr>
                <w:rFonts w:ascii="Inter" w:hAnsi="Inter"/>
                <w:i/>
                <w:u w:val="single"/>
              </w:rPr>
              <w:t>Protecting persons and property</w:t>
            </w:r>
            <w:r w:rsidRPr="0092737D">
              <w:rPr>
                <w:rFonts w:ascii="Inter" w:hAnsi="Inter"/>
                <w:i/>
              </w:rPr>
              <w:t>: Laws are necessary to protect persons and property, as we want to live in a society where we feel safe and where we can have help from the state if someone hurts us or damages our property.</w:t>
            </w:r>
          </w:p>
          <w:p w14:paraId="5A782A53" w14:textId="77777777" w:rsidR="0059173B" w:rsidRPr="0092737D" w:rsidRDefault="0059173B" w:rsidP="007F1996">
            <w:pPr>
              <w:pStyle w:val="TableParagraph"/>
              <w:ind w:right="105"/>
              <w:rPr>
                <w:rFonts w:ascii="Inter" w:hAnsi="Inter"/>
                <w:i/>
              </w:rPr>
            </w:pPr>
            <w:r w:rsidRPr="0092737D">
              <w:rPr>
                <w:rFonts w:ascii="Inter" w:hAnsi="Inter"/>
                <w:i/>
              </w:rPr>
              <w:t>For example, if there were no laws against home invasion, you would not be able to call the police if you could hear someone breaking into your house. This could leave you living in a state of unease, and maybe having to have weapons in your home so you could protect yourself.</w:t>
            </w:r>
          </w:p>
          <w:p w14:paraId="4EFC9881" w14:textId="77777777" w:rsidR="0059173B" w:rsidRPr="0092737D" w:rsidRDefault="0059173B" w:rsidP="007F1996">
            <w:pPr>
              <w:pStyle w:val="TableParagraph"/>
              <w:ind w:right="98"/>
              <w:rPr>
                <w:rFonts w:ascii="Inter" w:hAnsi="Inter"/>
                <w:i/>
              </w:rPr>
            </w:pPr>
            <w:r w:rsidRPr="0092737D">
              <w:rPr>
                <w:rFonts w:ascii="Inter" w:hAnsi="Inter"/>
                <w:i/>
                <w:u w:val="single"/>
              </w:rPr>
              <w:t>Ensuring the protection of</w:t>
            </w:r>
            <w:r w:rsidRPr="0092737D">
              <w:rPr>
                <w:rFonts w:ascii="Inter" w:hAnsi="Inter"/>
                <w:i/>
              </w:rPr>
              <w:t xml:space="preserve"> </w:t>
            </w:r>
            <w:r w:rsidRPr="0092737D">
              <w:rPr>
                <w:rFonts w:ascii="Inter" w:hAnsi="Inter"/>
                <w:i/>
                <w:u w:val="single"/>
              </w:rPr>
              <w:t>human rights</w:t>
            </w:r>
            <w:r w:rsidRPr="0092737D">
              <w:rPr>
                <w:rFonts w:ascii="Inter" w:hAnsi="Inter"/>
                <w:i/>
              </w:rPr>
              <w:t xml:space="preserve">: Laws are necessary to protect human rights, otherwise it could be legal to abuse human rights such as the right to life and freedom of expression. Failing to have laws to protect human rights would mean we did not take measures to implement the 1948 Declaration of Human Rights in New Zealand, </w:t>
            </w:r>
            <w:proofErr w:type="gramStart"/>
            <w:r w:rsidRPr="0092737D">
              <w:rPr>
                <w:rFonts w:ascii="Inter" w:hAnsi="Inter"/>
                <w:i/>
              </w:rPr>
              <w:t>and also</w:t>
            </w:r>
            <w:proofErr w:type="gramEnd"/>
            <w:r w:rsidRPr="0092737D">
              <w:rPr>
                <w:rFonts w:ascii="Inter" w:hAnsi="Inter"/>
                <w:i/>
              </w:rPr>
              <w:t xml:space="preserve"> could mean an unfair and unsafe society which did not value </w:t>
            </w:r>
            <w:r w:rsidRPr="0092737D">
              <w:rPr>
                <w:rFonts w:ascii="Inter" w:hAnsi="Inter"/>
                <w:i/>
              </w:rPr>
              <w:lastRenderedPageBreak/>
              <w:t>human</w:t>
            </w:r>
            <w:r w:rsidRPr="0092737D">
              <w:rPr>
                <w:rFonts w:ascii="Inter" w:hAnsi="Inter"/>
                <w:i/>
                <w:spacing w:val="-1"/>
              </w:rPr>
              <w:t xml:space="preserve"> </w:t>
            </w:r>
            <w:r w:rsidRPr="0092737D">
              <w:rPr>
                <w:rFonts w:ascii="Inter" w:hAnsi="Inter"/>
                <w:i/>
              </w:rPr>
              <w:t>life.</w:t>
            </w:r>
          </w:p>
          <w:p w14:paraId="4B736B59" w14:textId="77777777" w:rsidR="0059173B" w:rsidRPr="0092737D" w:rsidRDefault="0059173B" w:rsidP="007F1996">
            <w:r w:rsidRPr="0092737D">
              <w:rPr>
                <w:i/>
              </w:rPr>
              <w:t>For example, it used to be illegal to practise homosexual acts in New Zealand, but this has been changed to protect the human rights of people to be gay and not to be discriminated against for being gay.</w:t>
            </w:r>
          </w:p>
        </w:tc>
        <w:tc>
          <w:tcPr>
            <w:tcW w:w="1490" w:type="pct"/>
            <w:tcBorders>
              <w:top w:val="single" w:sz="4" w:space="0" w:color="auto"/>
              <w:left w:val="single" w:sz="4" w:space="0" w:color="auto"/>
              <w:bottom w:val="single" w:sz="4" w:space="0" w:color="auto"/>
              <w:right w:val="single" w:sz="4" w:space="0" w:color="auto"/>
            </w:tcBorders>
          </w:tcPr>
          <w:p w14:paraId="25EA110C" w14:textId="77777777" w:rsidR="0059173B" w:rsidRPr="0092737D" w:rsidRDefault="0059173B" w:rsidP="007F1996">
            <w:pPr>
              <w:pStyle w:val="TableParagraph"/>
              <w:ind w:right="169" w:hanging="1"/>
              <w:rPr>
                <w:rFonts w:ascii="Inter" w:hAnsi="Inter"/>
                <w:i/>
              </w:rPr>
            </w:pPr>
            <w:r w:rsidRPr="0092737D">
              <w:rPr>
                <w:rFonts w:ascii="Inter" w:hAnsi="Inter"/>
              </w:rPr>
              <w:lastRenderedPageBreak/>
              <w:t xml:space="preserve">A </w:t>
            </w:r>
            <w:r w:rsidRPr="0092737D">
              <w:rPr>
                <w:rFonts w:ascii="Inter" w:hAnsi="Inter"/>
                <w:b/>
              </w:rPr>
              <w:t xml:space="preserve">part answer </w:t>
            </w:r>
            <w:r w:rsidRPr="0092737D">
              <w:rPr>
                <w:rFonts w:ascii="Inter" w:hAnsi="Inter"/>
              </w:rPr>
              <w:t xml:space="preserve">for Task One could read: </w:t>
            </w:r>
            <w:r w:rsidRPr="0092737D">
              <w:rPr>
                <w:rFonts w:ascii="Inter" w:hAnsi="Inter"/>
                <w:i/>
              </w:rPr>
              <w:t>Two other reasons for the development of laws can be seen in the Homosexual Law Reform Act which came into power in August 1986.</w:t>
            </w:r>
          </w:p>
          <w:p w14:paraId="1F9CB96D" w14:textId="77777777" w:rsidR="0059173B" w:rsidRPr="0092737D" w:rsidRDefault="0059173B" w:rsidP="007F1996">
            <w:pPr>
              <w:pStyle w:val="TableParagraph"/>
              <w:ind w:right="189"/>
              <w:rPr>
                <w:rFonts w:ascii="Inter" w:hAnsi="Inter"/>
                <w:i/>
              </w:rPr>
            </w:pPr>
            <w:r w:rsidRPr="0092737D">
              <w:rPr>
                <w:rFonts w:ascii="Inter" w:hAnsi="Inter"/>
                <w:i/>
              </w:rPr>
              <w:t xml:space="preserve">One of the reasons this law was passed was </w:t>
            </w:r>
            <w:r w:rsidRPr="0092737D">
              <w:rPr>
                <w:rFonts w:ascii="Inter" w:hAnsi="Inter"/>
                <w:i/>
                <w:u w:val="single"/>
              </w:rPr>
              <w:t>to protect persons and property</w:t>
            </w:r>
            <w:r w:rsidRPr="0092737D">
              <w:rPr>
                <w:rFonts w:ascii="Inter" w:hAnsi="Inter"/>
                <w:i/>
              </w:rPr>
              <w:t>.</w:t>
            </w:r>
          </w:p>
          <w:p w14:paraId="5A8249B0" w14:textId="77777777" w:rsidR="0059173B" w:rsidRPr="0092737D" w:rsidRDefault="0059173B" w:rsidP="007F1996">
            <w:pPr>
              <w:pStyle w:val="TableParagraph"/>
              <w:ind w:right="165"/>
              <w:rPr>
                <w:rFonts w:ascii="Inter" w:hAnsi="Inter"/>
                <w:i/>
              </w:rPr>
            </w:pPr>
            <w:r w:rsidRPr="0092737D">
              <w:rPr>
                <w:rFonts w:ascii="Inter" w:hAnsi="Inter"/>
                <w:i/>
              </w:rPr>
              <w:t>Decriminalisation would allow people at risk to come forward for testing for AIDS at a time when the public was only just beginning to understand about this new infection. The law would allow public health and education programmes, such as condom promotion.</w:t>
            </w:r>
          </w:p>
          <w:p w14:paraId="5351BC87" w14:textId="77777777" w:rsidR="0059173B" w:rsidRPr="0092737D" w:rsidRDefault="0059173B" w:rsidP="007F1996">
            <w:pPr>
              <w:pStyle w:val="TableParagraph"/>
              <w:ind w:right="165"/>
              <w:rPr>
                <w:rFonts w:ascii="Inter" w:hAnsi="Inter"/>
                <w:i/>
              </w:rPr>
            </w:pPr>
            <w:r w:rsidRPr="0092737D">
              <w:rPr>
                <w:rFonts w:ascii="Inter" w:hAnsi="Inter"/>
                <w:i/>
              </w:rPr>
              <w:t xml:space="preserve">A second reason this law was passed was </w:t>
            </w:r>
            <w:r w:rsidRPr="0092737D">
              <w:rPr>
                <w:rFonts w:ascii="Inter" w:hAnsi="Inter"/>
                <w:i/>
                <w:u w:val="single"/>
              </w:rPr>
              <w:t>to</w:t>
            </w:r>
            <w:r w:rsidRPr="0092737D">
              <w:rPr>
                <w:rFonts w:ascii="Inter" w:hAnsi="Inter"/>
                <w:i/>
              </w:rPr>
              <w:t xml:space="preserve"> </w:t>
            </w:r>
            <w:r w:rsidRPr="0092737D">
              <w:rPr>
                <w:rFonts w:ascii="Inter" w:hAnsi="Inter"/>
                <w:i/>
                <w:u w:val="single"/>
              </w:rPr>
              <w:t>ensure the protection of human rights</w:t>
            </w:r>
            <w:r w:rsidRPr="0092737D">
              <w:rPr>
                <w:rFonts w:ascii="Inter" w:hAnsi="Inter"/>
                <w:i/>
              </w:rPr>
              <w:t>. The right to life is a fundamental human right.</w:t>
            </w:r>
          </w:p>
          <w:p w14:paraId="01BA6DD9" w14:textId="77777777" w:rsidR="0059173B" w:rsidRPr="0092737D" w:rsidRDefault="0059173B" w:rsidP="007F1996">
            <w:pPr>
              <w:rPr>
                <w:szCs w:val="22"/>
              </w:rPr>
            </w:pPr>
            <w:proofErr w:type="gramStart"/>
            <w:r w:rsidRPr="0092737D">
              <w:rPr>
                <w:i/>
              </w:rPr>
              <w:t>Also</w:t>
            </w:r>
            <w:proofErr w:type="gramEnd"/>
            <w:r w:rsidRPr="0092737D">
              <w:rPr>
                <w:i/>
              </w:rPr>
              <w:t xml:space="preserve"> before this law was passed, people were criminalised on the basis of their sexuality which is discriminatory.</w:t>
            </w:r>
          </w:p>
        </w:tc>
        <w:tc>
          <w:tcPr>
            <w:tcW w:w="1489" w:type="pct"/>
            <w:tcBorders>
              <w:top w:val="single" w:sz="4" w:space="0" w:color="auto"/>
              <w:left w:val="single" w:sz="4" w:space="0" w:color="auto"/>
              <w:bottom w:val="single" w:sz="4" w:space="0" w:color="auto"/>
              <w:right w:val="single" w:sz="4" w:space="0" w:color="auto"/>
            </w:tcBorders>
          </w:tcPr>
          <w:p w14:paraId="6814D966" w14:textId="77777777" w:rsidR="0059173B" w:rsidRPr="0092737D" w:rsidRDefault="0059173B" w:rsidP="007F1996">
            <w:pPr>
              <w:pStyle w:val="TableParagraph"/>
              <w:rPr>
                <w:rFonts w:ascii="Inter" w:hAnsi="Inter"/>
              </w:rPr>
            </w:pPr>
            <w:r w:rsidRPr="0092737D">
              <w:rPr>
                <w:rFonts w:ascii="Inter" w:hAnsi="Inter"/>
              </w:rPr>
              <w:t xml:space="preserve">A </w:t>
            </w:r>
            <w:r w:rsidRPr="0092737D">
              <w:rPr>
                <w:rFonts w:ascii="Inter" w:hAnsi="Inter"/>
                <w:b/>
              </w:rPr>
              <w:t xml:space="preserve">part answer </w:t>
            </w:r>
            <w:r w:rsidRPr="0092737D">
              <w:rPr>
                <w:rFonts w:ascii="Inter" w:hAnsi="Inter"/>
              </w:rPr>
              <w:t>for Task One could read:</w:t>
            </w:r>
          </w:p>
          <w:p w14:paraId="02E50769" w14:textId="77777777" w:rsidR="0059173B" w:rsidRPr="0092737D" w:rsidRDefault="0059173B" w:rsidP="007F1996">
            <w:pPr>
              <w:pStyle w:val="TableParagraph"/>
              <w:ind w:right="176"/>
              <w:rPr>
                <w:rFonts w:ascii="Inter" w:hAnsi="Inter"/>
                <w:i/>
              </w:rPr>
            </w:pPr>
            <w:r w:rsidRPr="0092737D">
              <w:rPr>
                <w:rFonts w:ascii="Inter" w:hAnsi="Inter"/>
                <w:i/>
              </w:rPr>
              <w:t>Two other reasons for the development of laws can be seen in the Homosexual Law Reform Act which came into power in August 1986. This law decriminalised sexual relations between men (16 years of age and over</w:t>
            </w:r>
            <w:proofErr w:type="gramStart"/>
            <w:r w:rsidRPr="0092737D">
              <w:rPr>
                <w:rFonts w:ascii="Inter" w:hAnsi="Inter"/>
                <w:i/>
              </w:rPr>
              <w:t>)</w:t>
            </w:r>
            <w:proofErr w:type="gramEnd"/>
            <w:r w:rsidRPr="0092737D">
              <w:rPr>
                <w:rFonts w:ascii="Inter" w:hAnsi="Inter"/>
                <w:i/>
              </w:rPr>
              <w:t xml:space="preserve"> and it also provided protection for minors of both sexes. Before this, men found guilty of having consensual sex with each other could be imprisoned under sections 140-142 of the Crimes Act 1961.</w:t>
            </w:r>
          </w:p>
          <w:p w14:paraId="2759FA19" w14:textId="77777777" w:rsidR="0059173B" w:rsidRPr="0092737D" w:rsidRDefault="0059173B" w:rsidP="007F1996">
            <w:pPr>
              <w:pStyle w:val="TableParagraph"/>
              <w:ind w:right="208"/>
              <w:rPr>
                <w:rFonts w:ascii="Inter" w:hAnsi="Inter"/>
                <w:i/>
              </w:rPr>
            </w:pPr>
            <w:r w:rsidRPr="0092737D">
              <w:rPr>
                <w:rFonts w:ascii="Inter" w:hAnsi="Inter"/>
                <w:i/>
              </w:rPr>
              <w:t xml:space="preserve">One of the reasons this law was passed was </w:t>
            </w:r>
            <w:r w:rsidRPr="0092737D">
              <w:rPr>
                <w:rFonts w:ascii="Inter" w:hAnsi="Inter"/>
                <w:i/>
                <w:u w:val="single"/>
              </w:rPr>
              <w:t>to</w:t>
            </w:r>
            <w:r w:rsidRPr="0092737D">
              <w:rPr>
                <w:rFonts w:ascii="Inter" w:hAnsi="Inter"/>
                <w:i/>
              </w:rPr>
              <w:t xml:space="preserve"> </w:t>
            </w:r>
            <w:r w:rsidRPr="0092737D">
              <w:rPr>
                <w:rFonts w:ascii="Inter" w:hAnsi="Inter"/>
                <w:i/>
                <w:u w:val="single"/>
              </w:rPr>
              <w:t>protect persons and property</w:t>
            </w:r>
            <w:r w:rsidRPr="0092737D">
              <w:rPr>
                <w:rFonts w:ascii="Inter" w:hAnsi="Inter"/>
                <w:i/>
              </w:rPr>
              <w:t>. Decriminalisation would allow people at risk to come forward</w:t>
            </w:r>
            <w:r w:rsidRPr="0092737D">
              <w:rPr>
                <w:rFonts w:ascii="Inter" w:hAnsi="Inter"/>
                <w:i/>
                <w:spacing w:val="-17"/>
              </w:rPr>
              <w:t xml:space="preserve"> </w:t>
            </w:r>
            <w:r w:rsidRPr="0092737D">
              <w:rPr>
                <w:rFonts w:ascii="Inter" w:hAnsi="Inter"/>
                <w:i/>
              </w:rPr>
              <w:t>for testing for AIDS at a time when the public</w:t>
            </w:r>
            <w:r w:rsidRPr="0092737D">
              <w:rPr>
                <w:rFonts w:ascii="Inter" w:hAnsi="Inter"/>
                <w:i/>
                <w:spacing w:val="-18"/>
              </w:rPr>
              <w:t xml:space="preserve"> </w:t>
            </w:r>
            <w:r w:rsidRPr="0092737D">
              <w:rPr>
                <w:rFonts w:ascii="Inter" w:hAnsi="Inter"/>
                <w:i/>
              </w:rPr>
              <w:t>was only just beginning to understand about this new infection. The law would allow public health and education programmes, such as condom promotion.</w:t>
            </w:r>
          </w:p>
          <w:p w14:paraId="41DC5857" w14:textId="77777777" w:rsidR="0059173B" w:rsidRPr="0092737D" w:rsidRDefault="0059173B" w:rsidP="007F1996">
            <w:pPr>
              <w:pStyle w:val="TableParagraph"/>
              <w:ind w:right="208"/>
              <w:rPr>
                <w:rFonts w:ascii="Inter" w:hAnsi="Inter"/>
                <w:i/>
              </w:rPr>
            </w:pPr>
            <w:r w:rsidRPr="0092737D">
              <w:rPr>
                <w:rFonts w:ascii="Inter" w:hAnsi="Inter"/>
                <w:i/>
              </w:rPr>
              <w:t xml:space="preserve">A second reason this law was passed was </w:t>
            </w:r>
            <w:r w:rsidRPr="0092737D">
              <w:rPr>
                <w:rFonts w:ascii="Inter" w:hAnsi="Inter"/>
                <w:i/>
                <w:u w:val="single"/>
              </w:rPr>
              <w:t>to</w:t>
            </w:r>
            <w:r w:rsidRPr="0092737D">
              <w:rPr>
                <w:rFonts w:ascii="Inter" w:hAnsi="Inter"/>
                <w:i/>
              </w:rPr>
              <w:t xml:space="preserve"> </w:t>
            </w:r>
            <w:r w:rsidRPr="0092737D">
              <w:rPr>
                <w:rFonts w:ascii="Inter" w:hAnsi="Inter"/>
                <w:i/>
                <w:u w:val="single"/>
              </w:rPr>
              <w:t>ensure the protection of human rights</w:t>
            </w:r>
            <w:r w:rsidRPr="0092737D">
              <w:rPr>
                <w:rFonts w:ascii="Inter" w:hAnsi="Inter"/>
                <w:i/>
              </w:rPr>
              <w:t xml:space="preserve">, which are outlined by the 1948 UN </w:t>
            </w:r>
            <w:r w:rsidRPr="0092737D">
              <w:rPr>
                <w:rFonts w:ascii="Inter" w:hAnsi="Inter"/>
                <w:i/>
              </w:rPr>
              <w:lastRenderedPageBreak/>
              <w:t>Declaration of Human Rights. The right to life is a fundamental human right. Also</w:t>
            </w:r>
            <w:r>
              <w:rPr>
                <w:rFonts w:ascii="Inter" w:hAnsi="Inter"/>
                <w:i/>
              </w:rPr>
              <w:t>,</w:t>
            </w:r>
            <w:r w:rsidRPr="0092737D">
              <w:rPr>
                <w:rFonts w:ascii="Inter" w:hAnsi="Inter"/>
                <w:i/>
              </w:rPr>
              <w:t xml:space="preserve"> before this law was passed, people were criminalised </w:t>
            </w:r>
            <w:proofErr w:type="gramStart"/>
            <w:r w:rsidRPr="0092737D">
              <w:rPr>
                <w:rFonts w:ascii="Inter" w:hAnsi="Inter"/>
                <w:i/>
              </w:rPr>
              <w:t>on the basis of</w:t>
            </w:r>
            <w:proofErr w:type="gramEnd"/>
            <w:r w:rsidRPr="0092737D">
              <w:rPr>
                <w:rFonts w:ascii="Inter" w:hAnsi="Inter"/>
                <w:i/>
              </w:rPr>
              <w:t xml:space="preserve"> their sexuality which is discriminatory. However, while this law now meant that homosexual acts weren’t unlawful, it wasn’t until 7 years later with the passing of the Human Rights Act that it became illegal in New Zealand to discriminate on the grounds that someone was gay.</w:t>
            </w:r>
          </w:p>
          <w:p w14:paraId="3D35E87C" w14:textId="5D5A68BD" w:rsidR="0059173B" w:rsidRPr="0092737D" w:rsidRDefault="0059173B" w:rsidP="007F1996">
            <w:pPr>
              <w:pStyle w:val="TableParagraph"/>
              <w:ind w:right="324"/>
              <w:rPr>
                <w:rFonts w:ascii="Inter" w:hAnsi="Inter"/>
              </w:rPr>
            </w:pPr>
            <w:r w:rsidRPr="0092737D">
              <w:rPr>
                <w:rFonts w:ascii="Inter" w:hAnsi="Inter"/>
                <w:i/>
              </w:rPr>
              <w:t xml:space="preserve">Not only did the passing of this law bring about an end to the criminalisation of people’s sexuality, </w:t>
            </w:r>
            <w:proofErr w:type="gramStart"/>
            <w:r w:rsidRPr="0092737D">
              <w:rPr>
                <w:rFonts w:ascii="Inter" w:hAnsi="Inter"/>
                <w:i/>
              </w:rPr>
              <w:t>it</w:t>
            </w:r>
            <w:proofErr w:type="gramEnd"/>
            <w:r w:rsidRPr="0092737D">
              <w:rPr>
                <w:rFonts w:ascii="Inter" w:hAnsi="Inter"/>
                <w:i/>
              </w:rPr>
              <w:t xml:space="preserve"> also protected the right against self- incrimination. As AIDS was a notifiable disease, prior to the passing of this law, someone who had AIDS was required to notify the authorities of the circumstances of their infection, which in effect meant they had to self-incriminate that they were guilty of breaking the law (the Crimes Act 1961). This breaches the right against self-incrimination. This is the right </w:t>
            </w:r>
            <w:r w:rsidR="00A81162">
              <w:rPr>
                <w:rFonts w:ascii="Inter" w:hAnsi="Inter"/>
                <w:i/>
              </w:rPr>
              <w:t>which forbids the government</w:t>
            </w:r>
            <w:r w:rsidRPr="0092737D">
              <w:rPr>
                <w:rFonts w:ascii="Inter" w:hAnsi="Inter"/>
                <w:i/>
              </w:rPr>
              <w:t xml:space="preserve"> from making any person give </w:t>
            </w:r>
            <w:r w:rsidRPr="0092737D">
              <w:rPr>
                <w:rFonts w:ascii="Inter" w:hAnsi="Inter"/>
                <w:i/>
              </w:rPr>
              <w:lastRenderedPageBreak/>
              <w:t>evidence which would likely count against him during any later criminal case, and it is evident in the right to remain</w:t>
            </w:r>
            <w:r w:rsidRPr="0092737D">
              <w:rPr>
                <w:rFonts w:ascii="Inter" w:hAnsi="Inter"/>
                <w:i/>
                <w:spacing w:val="-1"/>
              </w:rPr>
              <w:t xml:space="preserve"> </w:t>
            </w:r>
            <w:r w:rsidRPr="0092737D">
              <w:rPr>
                <w:rFonts w:ascii="Inter" w:hAnsi="Inter"/>
                <w:i/>
              </w:rPr>
              <w:t>silent.</w:t>
            </w:r>
          </w:p>
        </w:tc>
      </w:tr>
      <w:tr w:rsidR="0059173B" w14:paraId="78E4B1B0" w14:textId="77777777" w:rsidTr="007F1996">
        <w:tc>
          <w:tcPr>
            <w:tcW w:w="531" w:type="pct"/>
            <w:tcBorders>
              <w:top w:val="single" w:sz="4" w:space="0" w:color="auto"/>
              <w:left w:val="single" w:sz="4" w:space="0" w:color="auto"/>
              <w:bottom w:val="nil"/>
              <w:right w:val="single" w:sz="4" w:space="0" w:color="auto"/>
            </w:tcBorders>
          </w:tcPr>
          <w:p w14:paraId="100AFC5C" w14:textId="77777777" w:rsidR="0059173B" w:rsidRDefault="0059173B" w:rsidP="007F1996">
            <w:pPr>
              <w:pStyle w:val="criteriatableheading"/>
            </w:pPr>
            <w:r>
              <w:lastRenderedPageBreak/>
              <w:t>TWO</w:t>
            </w:r>
          </w:p>
          <w:p w14:paraId="1080181C" w14:textId="77777777" w:rsidR="0059173B" w:rsidRPr="00C81F3C" w:rsidRDefault="0059173B" w:rsidP="007F1996">
            <w:pPr>
              <w:pStyle w:val="criteriatableheading"/>
            </w:pPr>
          </w:p>
        </w:tc>
        <w:tc>
          <w:tcPr>
            <w:tcW w:w="1490" w:type="pct"/>
            <w:tcBorders>
              <w:top w:val="single" w:sz="4" w:space="0" w:color="auto"/>
              <w:left w:val="single" w:sz="4" w:space="0" w:color="auto"/>
              <w:bottom w:val="nil"/>
              <w:right w:val="single" w:sz="4" w:space="0" w:color="auto"/>
            </w:tcBorders>
          </w:tcPr>
          <w:p w14:paraId="1D29B6FA" w14:textId="77777777" w:rsidR="0059173B" w:rsidRPr="0092737D" w:rsidRDefault="0059173B" w:rsidP="007F1996">
            <w:pPr>
              <w:pStyle w:val="TableParagraph"/>
              <w:ind w:right="498" w:hanging="1"/>
              <w:rPr>
                <w:rFonts w:ascii="Inter" w:hAnsi="Inter"/>
              </w:rPr>
            </w:pPr>
            <w:r w:rsidRPr="0092737D">
              <w:rPr>
                <w:rFonts w:ascii="Inter" w:hAnsi="Inter"/>
              </w:rPr>
              <w:t xml:space="preserve">A </w:t>
            </w:r>
            <w:r w:rsidRPr="0092737D">
              <w:rPr>
                <w:rFonts w:ascii="Inter" w:hAnsi="Inter"/>
                <w:b/>
              </w:rPr>
              <w:t xml:space="preserve">part answer </w:t>
            </w:r>
            <w:r w:rsidRPr="0092737D">
              <w:rPr>
                <w:rFonts w:ascii="Inter" w:hAnsi="Inter"/>
              </w:rPr>
              <w:t>for Task Two could read:</w:t>
            </w:r>
          </w:p>
          <w:p w14:paraId="645D4F43" w14:textId="77777777" w:rsidR="0059173B" w:rsidRPr="0092737D" w:rsidRDefault="0059173B" w:rsidP="007F1996">
            <w:r w:rsidRPr="0092737D">
              <w:rPr>
                <w:i/>
                <w:u w:val="single"/>
              </w:rPr>
              <w:t>Enforceable</w:t>
            </w:r>
            <w:r w:rsidRPr="0092737D">
              <w:rPr>
                <w:i/>
              </w:rPr>
              <w:t>: Laws need to be enforceable because a law is only effective if state authorities can detect when it is being broken and can punish offenders. If offenders are not punished, people will not be put off from breaking the law because they will not have any punishment to fear.</w:t>
            </w:r>
          </w:p>
        </w:tc>
        <w:tc>
          <w:tcPr>
            <w:tcW w:w="1490" w:type="pct"/>
            <w:tcBorders>
              <w:top w:val="single" w:sz="4" w:space="0" w:color="auto"/>
              <w:left w:val="single" w:sz="4" w:space="0" w:color="auto"/>
              <w:bottom w:val="nil"/>
              <w:right w:val="single" w:sz="4" w:space="0" w:color="auto"/>
            </w:tcBorders>
          </w:tcPr>
          <w:p w14:paraId="6AB6B140" w14:textId="77777777" w:rsidR="0059173B" w:rsidRPr="0092737D" w:rsidRDefault="0059173B" w:rsidP="007F1996">
            <w:pPr>
              <w:pStyle w:val="TableParagraph"/>
              <w:rPr>
                <w:rFonts w:ascii="Inter" w:hAnsi="Inter"/>
              </w:rPr>
            </w:pPr>
            <w:r w:rsidRPr="0092737D">
              <w:rPr>
                <w:rFonts w:ascii="Inter" w:hAnsi="Inter"/>
              </w:rPr>
              <w:t xml:space="preserve">A </w:t>
            </w:r>
            <w:r w:rsidRPr="0092737D">
              <w:rPr>
                <w:rFonts w:ascii="Inter" w:hAnsi="Inter"/>
                <w:b/>
              </w:rPr>
              <w:t xml:space="preserve">part answer </w:t>
            </w:r>
            <w:r w:rsidRPr="0092737D">
              <w:rPr>
                <w:rFonts w:ascii="Inter" w:hAnsi="Inter"/>
              </w:rPr>
              <w:t>for Task Two could read:</w:t>
            </w:r>
          </w:p>
          <w:p w14:paraId="7DBAE460" w14:textId="77777777" w:rsidR="0059173B" w:rsidRPr="0092737D" w:rsidRDefault="0059173B" w:rsidP="007F1996">
            <w:pPr>
              <w:pStyle w:val="TableParagraph"/>
              <w:ind w:right="91"/>
              <w:rPr>
                <w:rFonts w:ascii="Inter" w:hAnsi="Inter"/>
                <w:i/>
              </w:rPr>
            </w:pPr>
            <w:r w:rsidRPr="0092737D">
              <w:rPr>
                <w:rFonts w:ascii="Inter" w:hAnsi="Inter"/>
                <w:i/>
                <w:u w:val="single"/>
              </w:rPr>
              <w:t>Enforceable</w:t>
            </w:r>
            <w:r w:rsidRPr="0092737D">
              <w:rPr>
                <w:rFonts w:ascii="Inter" w:hAnsi="Inter"/>
                <w:i/>
              </w:rPr>
              <w:t>: Laws need to be enforceable because a law is only effective if state authorities can detect when it is being broken and can punish offenders. If offenders are not punished, people will not be put off from breaking the law because they will not have any punishment to fear.</w:t>
            </w:r>
          </w:p>
          <w:p w14:paraId="05D827F2" w14:textId="77777777" w:rsidR="0059173B" w:rsidRPr="0092737D" w:rsidRDefault="0059173B" w:rsidP="007F1996">
            <w:pPr>
              <w:rPr>
                <w:szCs w:val="22"/>
              </w:rPr>
            </w:pPr>
            <w:r w:rsidRPr="0092737D">
              <w:rPr>
                <w:i/>
              </w:rPr>
              <w:t>For example, one reason laws against some so-called “morality offences” (such as homosexuality) have been repealed is because there are no victims to file a complaint to police and the law is broken in private areas, so it has been very difficult to enforce these types of law.</w:t>
            </w:r>
          </w:p>
        </w:tc>
        <w:tc>
          <w:tcPr>
            <w:tcW w:w="1489" w:type="pct"/>
            <w:tcBorders>
              <w:top w:val="single" w:sz="4" w:space="0" w:color="auto"/>
              <w:left w:val="single" w:sz="4" w:space="0" w:color="auto"/>
              <w:bottom w:val="nil"/>
              <w:right w:val="single" w:sz="4" w:space="0" w:color="auto"/>
            </w:tcBorders>
          </w:tcPr>
          <w:p w14:paraId="50812623" w14:textId="77777777" w:rsidR="0059173B" w:rsidRPr="0092737D" w:rsidRDefault="0059173B" w:rsidP="007F1996">
            <w:pPr>
              <w:pStyle w:val="TableParagraph"/>
              <w:rPr>
                <w:rFonts w:ascii="Inter" w:hAnsi="Inter"/>
              </w:rPr>
            </w:pPr>
            <w:r w:rsidRPr="0092737D">
              <w:rPr>
                <w:rFonts w:ascii="Inter" w:hAnsi="Inter"/>
              </w:rPr>
              <w:t xml:space="preserve">A </w:t>
            </w:r>
            <w:r w:rsidRPr="0092737D">
              <w:rPr>
                <w:rFonts w:ascii="Inter" w:hAnsi="Inter"/>
                <w:b/>
              </w:rPr>
              <w:t xml:space="preserve">part answer </w:t>
            </w:r>
            <w:r w:rsidRPr="0092737D">
              <w:rPr>
                <w:rFonts w:ascii="Inter" w:hAnsi="Inter"/>
              </w:rPr>
              <w:t>for Task Two could read.</w:t>
            </w:r>
          </w:p>
          <w:p w14:paraId="05A0E18A" w14:textId="77777777" w:rsidR="0059173B" w:rsidRPr="0092737D" w:rsidRDefault="0059173B" w:rsidP="007F1996">
            <w:pPr>
              <w:pStyle w:val="TableParagraph"/>
              <w:ind w:right="160"/>
              <w:rPr>
                <w:rFonts w:ascii="Inter" w:hAnsi="Inter"/>
                <w:i/>
              </w:rPr>
            </w:pPr>
            <w:r w:rsidRPr="0092737D">
              <w:rPr>
                <w:rFonts w:ascii="Inter" w:hAnsi="Inter"/>
                <w:i/>
                <w:u w:val="single"/>
              </w:rPr>
              <w:t>Enforceable</w:t>
            </w:r>
            <w:r w:rsidRPr="0092737D">
              <w:rPr>
                <w:rFonts w:ascii="Inter" w:hAnsi="Inter"/>
                <w:i/>
              </w:rPr>
              <w:t>: Laws need to be enforceable because a law is only effective if state authorities can detect when it is being broken and can punish offenders. If offenders are not punished, people will not be put off from breaking the law because they will not have any punishment to fear.</w:t>
            </w:r>
          </w:p>
          <w:p w14:paraId="07F90FED" w14:textId="77777777" w:rsidR="0059173B" w:rsidRPr="0092737D" w:rsidRDefault="0059173B" w:rsidP="007F1996">
            <w:r w:rsidRPr="0092737D">
              <w:rPr>
                <w:i/>
              </w:rPr>
              <w:t>For example, when parliament was considering the repeal of sections 140-142 of the Crimes Act 1961 which criminalised consensual homosexual acts, it was argued that the criminalisation of consensual acts among those of age was mostly unenforceable anyway, as laws against morality often are: there are no traditional victims to file a complaint to police and the law was being broken in private areas so it was very difficult to enforce this law.</w:t>
            </w:r>
          </w:p>
        </w:tc>
      </w:tr>
      <w:tr w:rsidR="0059173B" w14:paraId="53ADCE6F" w14:textId="77777777" w:rsidTr="007F1996">
        <w:tc>
          <w:tcPr>
            <w:tcW w:w="531" w:type="pct"/>
            <w:tcBorders>
              <w:top w:val="single" w:sz="4" w:space="0" w:color="auto"/>
              <w:left w:val="single" w:sz="4" w:space="0" w:color="auto"/>
              <w:bottom w:val="single" w:sz="4" w:space="0" w:color="auto"/>
              <w:right w:val="single" w:sz="4" w:space="0" w:color="auto"/>
            </w:tcBorders>
          </w:tcPr>
          <w:p w14:paraId="7881AEC9" w14:textId="77777777" w:rsidR="0059173B" w:rsidRDefault="0059173B" w:rsidP="007F1996">
            <w:pPr>
              <w:pStyle w:val="criteriatableheading"/>
            </w:pPr>
            <w:r>
              <w:lastRenderedPageBreak/>
              <w:t>THREE</w:t>
            </w:r>
          </w:p>
          <w:p w14:paraId="221B4CFB" w14:textId="77777777" w:rsidR="0059173B" w:rsidRPr="00C81F3C" w:rsidRDefault="0059173B" w:rsidP="007F1996">
            <w:pPr>
              <w:pStyle w:val="criteriatableheading"/>
            </w:pPr>
          </w:p>
        </w:tc>
        <w:tc>
          <w:tcPr>
            <w:tcW w:w="1490" w:type="pct"/>
            <w:tcBorders>
              <w:top w:val="single" w:sz="4" w:space="0" w:color="auto"/>
              <w:left w:val="single" w:sz="4" w:space="0" w:color="auto"/>
              <w:bottom w:val="single" w:sz="4" w:space="0" w:color="auto"/>
              <w:right w:val="single" w:sz="4" w:space="0" w:color="auto"/>
            </w:tcBorders>
          </w:tcPr>
          <w:p w14:paraId="0C650BAF" w14:textId="77777777" w:rsidR="0059173B" w:rsidRPr="0092737D" w:rsidRDefault="0059173B" w:rsidP="007F1996"/>
        </w:tc>
        <w:tc>
          <w:tcPr>
            <w:tcW w:w="1490" w:type="pct"/>
            <w:tcBorders>
              <w:top w:val="single" w:sz="4" w:space="0" w:color="auto"/>
              <w:left w:val="single" w:sz="4" w:space="0" w:color="auto"/>
              <w:bottom w:val="single" w:sz="4" w:space="0" w:color="auto"/>
              <w:right w:val="single" w:sz="4" w:space="0" w:color="auto"/>
            </w:tcBorders>
          </w:tcPr>
          <w:p w14:paraId="1B7DEB87" w14:textId="77777777" w:rsidR="0059173B" w:rsidRPr="0092737D" w:rsidRDefault="0059173B" w:rsidP="007F1996">
            <w:pPr>
              <w:rPr>
                <w:szCs w:val="22"/>
              </w:rPr>
            </w:pPr>
            <w:r w:rsidRPr="0092737D">
              <w:rPr>
                <w:i/>
              </w:rPr>
              <w:t>In the case of the Homosexual Law Reform Act, there is a connection between the protection of human rights (the right of people not to be discriminated against for being gay) and the fact that there were no victims to assist in the enforcement of the previous discriminatory law.</w:t>
            </w:r>
          </w:p>
        </w:tc>
        <w:tc>
          <w:tcPr>
            <w:tcW w:w="1489" w:type="pct"/>
            <w:tcBorders>
              <w:top w:val="single" w:sz="4" w:space="0" w:color="auto"/>
              <w:left w:val="single" w:sz="4" w:space="0" w:color="auto"/>
              <w:bottom w:val="single" w:sz="4" w:space="0" w:color="auto"/>
              <w:right w:val="single" w:sz="4" w:space="0" w:color="auto"/>
            </w:tcBorders>
          </w:tcPr>
          <w:p w14:paraId="48C1614D" w14:textId="77777777" w:rsidR="0059173B" w:rsidRPr="0092737D" w:rsidRDefault="0059173B" w:rsidP="007F1996">
            <w:pPr>
              <w:pStyle w:val="TableParagraph"/>
              <w:ind w:right="110"/>
              <w:rPr>
                <w:rFonts w:ascii="Inter" w:hAnsi="Inter"/>
                <w:i/>
              </w:rPr>
            </w:pPr>
            <w:r w:rsidRPr="0092737D">
              <w:rPr>
                <w:rFonts w:ascii="Inter" w:hAnsi="Inter"/>
                <w:i/>
              </w:rPr>
              <w:t>In the case of the Homosexual Law Reform Act, there is a connection between one reason for this law – being the protection of human rights (the right of people not to be discriminated against for being gay) and the fact that it was unenforceable, and therefore an ineffective law prior to this. This is because there were no victims to assist in the enforcement of the previous discriminatory law.</w:t>
            </w:r>
          </w:p>
          <w:p w14:paraId="3DBE96D9" w14:textId="77777777" w:rsidR="0059173B" w:rsidRPr="00B440D0" w:rsidRDefault="0059173B" w:rsidP="007F1996">
            <w:pPr>
              <w:pStyle w:val="TableParagraph"/>
              <w:ind w:right="225"/>
              <w:jc w:val="both"/>
              <w:rPr>
                <w:i/>
                <w:iCs/>
              </w:rPr>
            </w:pPr>
            <w:r w:rsidRPr="00B440D0">
              <w:rPr>
                <w:rFonts w:ascii="Inter" w:hAnsi="Inter"/>
                <w:i/>
                <w:iCs/>
              </w:rPr>
              <w:t>It was enforceable and many men were charged (even imprisoned). One of the issues was that it was difficu</w:t>
            </w:r>
            <w:r w:rsidRPr="00B440D0">
              <w:rPr>
                <w:rFonts w:ascii="Inter" w:eastAsia="Inter" w:hAnsi="Inter" w:cs="Inter"/>
                <w:i/>
                <w:iCs/>
              </w:rPr>
              <w:t>lt to enforce so Police used entrapment methods.</w:t>
            </w:r>
          </w:p>
        </w:tc>
      </w:tr>
    </w:tbl>
    <w:p w14:paraId="2047598D" w14:textId="77777777" w:rsidR="0034462F" w:rsidRDefault="0034462F" w:rsidP="00DD30BE"/>
    <w:p w14:paraId="6C43329D"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1"/>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5E160" w14:textId="77777777" w:rsidR="00CF3470" w:rsidRDefault="00CF3470" w:rsidP="00212C53">
      <w:r>
        <w:separator/>
      </w:r>
    </w:p>
  </w:endnote>
  <w:endnote w:type="continuationSeparator" w:id="0">
    <w:p w14:paraId="786FEF37" w14:textId="77777777" w:rsidR="00CF3470" w:rsidRDefault="00CF3470"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0D4793C9"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FD4C75"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11AEE"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0B22D662" w14:textId="1532E592" w:rsidR="00D14F3A" w:rsidRDefault="00CC3AA2" w:rsidP="00EE39FF">
    <w:pPr>
      <w:pStyle w:val="Footer"/>
      <w:ind w:right="360"/>
      <w:jc w:val="right"/>
    </w:pPr>
    <w:r>
      <w:t>27841</w:t>
    </w:r>
    <w:r w:rsidR="000123E2">
      <w:t xml:space="preserve"> Assessor Guidelines (Version 3) </w:t>
    </w:r>
    <w:r w:rsidR="000123E2">
      <w:tab/>
    </w:r>
    <w:r w:rsidR="00C65453">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1FB5E"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54C53038"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2BD7C3D7" w14:textId="3E3151A1" w:rsidR="001D1125" w:rsidRPr="001D1125" w:rsidRDefault="00CC3AA2" w:rsidP="00EE39FF">
    <w:pPr>
      <w:pStyle w:val="Footer"/>
      <w:ind w:right="360"/>
      <w:jc w:val="right"/>
    </w:pPr>
    <w:r>
      <w:t>27841</w:t>
    </w:r>
    <w:r w:rsidR="000123E2">
      <w:t xml:space="preserve"> </w:t>
    </w:r>
    <w:r w:rsidR="000D5D7D">
      <w:t>Assessor Guidelines</w:t>
    </w:r>
    <w:r w:rsidR="008C5F06">
      <w:t xml:space="preserve"> </w:t>
    </w:r>
    <w:r w:rsidR="00A53971">
      <w:t>(Version 3)</w:t>
    </w:r>
    <w:r w:rsidR="00A53971">
      <w:tab/>
    </w:r>
    <w:r w:rsidR="00C65453">
      <w:t>December</w:t>
    </w:r>
    <w:r w:rsidR="000D5D7D" w:rsidRPr="00C65453">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1278D" w14:textId="6B73027B"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5C970EE8" w14:textId="43F1828C" w:rsidR="00DF277B" w:rsidRPr="001D1125" w:rsidRDefault="00CC3AA2" w:rsidP="00EE39FF">
    <w:pPr>
      <w:pStyle w:val="Footer"/>
      <w:ind w:right="360"/>
      <w:jc w:val="right"/>
    </w:pPr>
    <w:r>
      <w:t>27841</w:t>
    </w:r>
    <w:r w:rsidR="00DF277B">
      <w:t xml:space="preserve"> Assessor Guidelines (Version 3)</w:t>
    </w:r>
    <w:r w:rsidR="00DF277B">
      <w:tab/>
    </w:r>
    <w:r w:rsidR="00194D90">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11DDA" w14:textId="77777777" w:rsidR="00CF3470" w:rsidRDefault="00CF3470" w:rsidP="00212C53">
      <w:r>
        <w:separator/>
      </w:r>
    </w:p>
  </w:footnote>
  <w:footnote w:type="continuationSeparator" w:id="0">
    <w:p w14:paraId="02E80914" w14:textId="77777777" w:rsidR="00CF3470" w:rsidRDefault="00CF3470"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592E9" w14:textId="77777777" w:rsidR="00160071" w:rsidRDefault="0086703C" w:rsidP="00212C53">
    <w:pPr>
      <w:pStyle w:val="Header"/>
    </w:pPr>
    <w:r>
      <w:rPr>
        <w:noProof/>
      </w:rPr>
      <w:drawing>
        <wp:anchor distT="0" distB="0" distL="114300" distR="114300" simplePos="0" relativeHeight="251675648" behindDoc="1" locked="0" layoutInCell="1" allowOverlap="1" wp14:anchorId="20AF2FBB" wp14:editId="7BC6D014">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1529837B" wp14:editId="74A5D508">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38D2D"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18DB5"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18EA7B76" wp14:editId="768F128A">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56DB10C8"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D6F39"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3"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4"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6"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7"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8"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9"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52752652">
    <w:abstractNumId w:val="3"/>
  </w:num>
  <w:num w:numId="2" w16cid:durableId="1757289451">
    <w:abstractNumId w:val="2"/>
  </w:num>
  <w:num w:numId="3" w16cid:durableId="1892644055">
    <w:abstractNumId w:val="4"/>
  </w:num>
  <w:num w:numId="4" w16cid:durableId="1519078603">
    <w:abstractNumId w:val="7"/>
  </w:num>
  <w:num w:numId="5" w16cid:durableId="1277712777">
    <w:abstractNumId w:val="1"/>
  </w:num>
  <w:num w:numId="6" w16cid:durableId="1187595443">
    <w:abstractNumId w:val="8"/>
  </w:num>
  <w:num w:numId="7" w16cid:durableId="791745894">
    <w:abstractNumId w:val="6"/>
  </w:num>
  <w:num w:numId="8" w16cid:durableId="268662088">
    <w:abstractNumId w:val="0"/>
  </w:num>
  <w:num w:numId="9" w16cid:durableId="1100564826">
    <w:abstractNumId w:val="5"/>
  </w:num>
  <w:num w:numId="10" w16cid:durableId="2713218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AA2"/>
    <w:rsid w:val="000033E1"/>
    <w:rsid w:val="000123E2"/>
    <w:rsid w:val="0007200A"/>
    <w:rsid w:val="000A6A25"/>
    <w:rsid w:val="000B092B"/>
    <w:rsid w:val="000D22C4"/>
    <w:rsid w:val="000D5D7D"/>
    <w:rsid w:val="000F014C"/>
    <w:rsid w:val="000F6132"/>
    <w:rsid w:val="000F797E"/>
    <w:rsid w:val="001303C5"/>
    <w:rsid w:val="00131918"/>
    <w:rsid w:val="00160071"/>
    <w:rsid w:val="00174939"/>
    <w:rsid w:val="00180B75"/>
    <w:rsid w:val="00180FFE"/>
    <w:rsid w:val="00194D90"/>
    <w:rsid w:val="001963B2"/>
    <w:rsid w:val="001A07D9"/>
    <w:rsid w:val="001A479D"/>
    <w:rsid w:val="001B2905"/>
    <w:rsid w:val="001B420C"/>
    <w:rsid w:val="001D1125"/>
    <w:rsid w:val="002006A9"/>
    <w:rsid w:val="002030CB"/>
    <w:rsid w:val="00212C53"/>
    <w:rsid w:val="00226569"/>
    <w:rsid w:val="00235FFE"/>
    <w:rsid w:val="00280FD9"/>
    <w:rsid w:val="002961AC"/>
    <w:rsid w:val="002D503F"/>
    <w:rsid w:val="002D5392"/>
    <w:rsid w:val="002E51C3"/>
    <w:rsid w:val="00321E8C"/>
    <w:rsid w:val="003426DB"/>
    <w:rsid w:val="0034462F"/>
    <w:rsid w:val="003465C7"/>
    <w:rsid w:val="003554EB"/>
    <w:rsid w:val="00363FDB"/>
    <w:rsid w:val="003A20C7"/>
    <w:rsid w:val="003B2A4E"/>
    <w:rsid w:val="003B309B"/>
    <w:rsid w:val="003B690D"/>
    <w:rsid w:val="003E2601"/>
    <w:rsid w:val="003F2386"/>
    <w:rsid w:val="003F73CB"/>
    <w:rsid w:val="00424F46"/>
    <w:rsid w:val="0043721A"/>
    <w:rsid w:val="00466A52"/>
    <w:rsid w:val="00474691"/>
    <w:rsid w:val="004F5058"/>
    <w:rsid w:val="005015C0"/>
    <w:rsid w:val="00530F18"/>
    <w:rsid w:val="00536619"/>
    <w:rsid w:val="00552F23"/>
    <w:rsid w:val="0056100E"/>
    <w:rsid w:val="005644CB"/>
    <w:rsid w:val="0058397A"/>
    <w:rsid w:val="0059173B"/>
    <w:rsid w:val="005A09BF"/>
    <w:rsid w:val="005C24F0"/>
    <w:rsid w:val="005C77DB"/>
    <w:rsid w:val="005D7894"/>
    <w:rsid w:val="006212B8"/>
    <w:rsid w:val="00624C3A"/>
    <w:rsid w:val="00627747"/>
    <w:rsid w:val="00644755"/>
    <w:rsid w:val="00692343"/>
    <w:rsid w:val="006A4EEE"/>
    <w:rsid w:val="006B171A"/>
    <w:rsid w:val="006C0AAD"/>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7F6C62"/>
    <w:rsid w:val="00813834"/>
    <w:rsid w:val="00851D3B"/>
    <w:rsid w:val="008520F9"/>
    <w:rsid w:val="0086703C"/>
    <w:rsid w:val="00873EEC"/>
    <w:rsid w:val="00885350"/>
    <w:rsid w:val="008A142C"/>
    <w:rsid w:val="008A418F"/>
    <w:rsid w:val="008C5F06"/>
    <w:rsid w:val="00966D59"/>
    <w:rsid w:val="00977610"/>
    <w:rsid w:val="009A530F"/>
    <w:rsid w:val="009B17EE"/>
    <w:rsid w:val="009C103E"/>
    <w:rsid w:val="009D4F75"/>
    <w:rsid w:val="009E7419"/>
    <w:rsid w:val="009E78FB"/>
    <w:rsid w:val="009F06AE"/>
    <w:rsid w:val="009F7B90"/>
    <w:rsid w:val="00A00ACF"/>
    <w:rsid w:val="00A01F7A"/>
    <w:rsid w:val="00A23523"/>
    <w:rsid w:val="00A239CB"/>
    <w:rsid w:val="00A4191F"/>
    <w:rsid w:val="00A53971"/>
    <w:rsid w:val="00A720E5"/>
    <w:rsid w:val="00A81162"/>
    <w:rsid w:val="00A81BBF"/>
    <w:rsid w:val="00A85F2A"/>
    <w:rsid w:val="00AA3F62"/>
    <w:rsid w:val="00AE319F"/>
    <w:rsid w:val="00B23E50"/>
    <w:rsid w:val="00B33A91"/>
    <w:rsid w:val="00B440D0"/>
    <w:rsid w:val="00B7065A"/>
    <w:rsid w:val="00B75574"/>
    <w:rsid w:val="00BD305C"/>
    <w:rsid w:val="00BF720D"/>
    <w:rsid w:val="00C025FA"/>
    <w:rsid w:val="00C30179"/>
    <w:rsid w:val="00C61736"/>
    <w:rsid w:val="00C646F8"/>
    <w:rsid w:val="00C65453"/>
    <w:rsid w:val="00C6743D"/>
    <w:rsid w:val="00C733E4"/>
    <w:rsid w:val="00C93D3C"/>
    <w:rsid w:val="00CA06E0"/>
    <w:rsid w:val="00CA56DD"/>
    <w:rsid w:val="00CB27A4"/>
    <w:rsid w:val="00CB6126"/>
    <w:rsid w:val="00CC3AA2"/>
    <w:rsid w:val="00CC62E8"/>
    <w:rsid w:val="00CF3470"/>
    <w:rsid w:val="00D0053D"/>
    <w:rsid w:val="00D10F8E"/>
    <w:rsid w:val="00D14F3A"/>
    <w:rsid w:val="00D2708C"/>
    <w:rsid w:val="00D46C0E"/>
    <w:rsid w:val="00D60215"/>
    <w:rsid w:val="00D84BE7"/>
    <w:rsid w:val="00D85CEE"/>
    <w:rsid w:val="00DA4BE8"/>
    <w:rsid w:val="00DC3416"/>
    <w:rsid w:val="00DD30BE"/>
    <w:rsid w:val="00DE0921"/>
    <w:rsid w:val="00DF277B"/>
    <w:rsid w:val="00E34148"/>
    <w:rsid w:val="00E5065A"/>
    <w:rsid w:val="00E86401"/>
    <w:rsid w:val="00EC626A"/>
    <w:rsid w:val="00EC7808"/>
    <w:rsid w:val="00EE39FF"/>
    <w:rsid w:val="00EF6329"/>
    <w:rsid w:val="00F171AF"/>
    <w:rsid w:val="00F236C0"/>
    <w:rsid w:val="00F529FC"/>
    <w:rsid w:val="00F56D12"/>
    <w:rsid w:val="00F67967"/>
    <w:rsid w:val="00F801EF"/>
    <w:rsid w:val="00F809A3"/>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5C15F"/>
  <w15:chartTrackingRefBased/>
  <w15:docId w15:val="{6AFA4DC6-952D-46AE-B10F-1734A501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uiPriority w:val="1"/>
    <w:rsid w:val="00CC3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iorsecondary.tki.org.nz/Social-sciences/Legal-studi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3.xml"/><Relationship Id="rId20" Type="http://schemas.openxmlformats.org/officeDocument/2006/relationships/footer" Target="footer4.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B551AAD575535C4E93EAD64C62F9228B" ma:contentTypeVersion="66" ma:contentTypeDescription="Create a new document." ma:contentTypeScope="" ma:versionID="4fdbfff8e73bca7745137e01c642ff33">
  <xsd:schema xmlns:xsd="http://www.w3.org/2001/XMLSchema" xmlns:xs="http://www.w3.org/2001/XMLSchema" xmlns:p="http://schemas.microsoft.com/office/2006/metadata/properties" xmlns:ns2="6068b734-9082-4a39-a91f-7b5bc4a25c8f" xmlns:ns3="4f9c820c-e7e2-444d-97ee-45f2b3485c1d" xmlns:ns4="15ffb055-6eb4-45a1-bc20-bf2ac0d420da" xmlns:ns5="725c79e5-42ce-4aa0-ac78-b6418001f0d2" xmlns:ns6="c91a514c-9034-4fa3-897a-8352025b26ed" xmlns:ns7="d0b61010-d6f3-4072-b934-7bbb13e97771" xmlns:ns8="9041ebba-a81c-4d56-bb33-df1ee4123f66" xmlns:ns9="17d8922c-a61f-43d3-b83e-4cfbb4051fb9" xmlns:ns10="a5234b65-aa2e-4883-a945-9c100bdb229f" targetNamespace="http://schemas.microsoft.com/office/2006/metadata/properties" ma:root="true" ma:fieldsID="7919a91a4fc828b330697bff115f857b" ns2:_="" ns3:_="" ns4:_="" ns5:_="" ns6:_="" ns7:_="" ns8:_="" ns9:_="" ns10:_="">
    <xsd:import namespace="6068b734-9082-4a39-a91f-7b5bc4a25c8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9041ebba-a81c-4d56-bb33-df1ee4123f66"/>
    <xsd:import namespace="17d8922c-a61f-43d3-b83e-4cfbb4051fb9"/>
    <xsd:import namespace="a5234b65-aa2e-4883-a945-9c100bdb22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2:MāoriActivity" minOccurs="0"/>
                <xsd:element ref="ns2:MāoriFunction" minOccurs="0"/>
                <xsd:element ref="ns8:VersionComments" minOccurs="0"/>
                <xsd:element ref="ns8:ManagerConfidential" minOccurs="0"/>
                <xsd:element ref="ns9:FunctionGroup" minOccurs="0"/>
                <xsd:element ref="ns10:MediaServiceMetadata" minOccurs="0"/>
                <xsd:element ref="ns10:MediaServiceFastMetadata" minOccurs="0"/>
                <xsd:element ref="ns10:MediaServiceSearchProperties" minOccurs="0"/>
                <xsd:element ref="ns10:MediaServiceObjectDetectorVersions" minOccurs="0"/>
                <xsd:element ref="ns10:MediaServiceDateTaken" minOccurs="0"/>
                <xsd:element ref="ns10:MediaServiceGenerationTime" minOccurs="0"/>
                <xsd:element ref="ns10:MediaServiceEventHashCode" minOccurs="0"/>
                <xsd:element ref="ns10:MediaLengthInSeconds" minOccurs="0"/>
                <xsd:element ref="ns10:lcf76f155ced4ddcb4097134ff3c332f" minOccurs="0"/>
                <xsd:element ref="ns2:TaxCatchAll" minOccurs="0"/>
                <xsd:element ref="ns10: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8b734-9082-4a39-a91f-7b5bc4a25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āoriActivity" ma:index="44" nillable="true" ma:displayName="Māori Activity" ma:default="NA" ma:internalName="M_x0101_oriActivity" ma:readOnly="false">
      <xsd:simpleType>
        <xsd:restriction base="dms:Text">
          <xsd:maxLength value="255"/>
        </xsd:restriction>
      </xsd:simpleType>
    </xsd:element>
    <xsd:element name="MāoriFunction" ma:index="45" nillable="true" ma:displayName="Māori Function" ma:default="" ma:internalName="M_x0101_oriFunction">
      <xsd:simpleType>
        <xsd:restriction base="dms:Text">
          <xsd:maxLength value="255"/>
        </xsd:restriction>
      </xsd:simpleType>
    </xsd:element>
    <xsd:element name="TaxCatchAll" ma:index="59" nillable="true" ma:displayName="Taxonomy Catch All Column" ma:hidden="true" ma:list="{dfc664d3-a865-4cea-a734-884c35dad3b9}" ma:internalName="TaxCatchAll" ma:showField="CatchAllData" ma:web="6068b734-9082-4a39-a91f-7b5bc4a25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EXT - National Qualifications Service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D03M"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6" nillable="true" ma:displayName="Version Comments" ma:internalName="VersionComments" ma:readOnly="false">
      <xsd:simpleType>
        <xsd:restriction base="dms:Note">
          <xsd:maxLength value="255"/>
        </xsd:restriction>
      </xsd:simpleType>
    </xsd:element>
    <xsd:element name="ManagerConfidential" ma:index="47"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d8922c-a61f-43d3-b83e-4cfbb4051fb9" elementFormDefault="qualified">
    <xsd:import namespace="http://schemas.microsoft.com/office/2006/documentManagement/types"/>
    <xsd:import namespace="http://schemas.microsoft.com/office/infopath/2007/PartnerControls"/>
    <xsd:element name="FunctionGroup" ma:index="48"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schema>
  <xsd:schema xmlns:xsd="http://www.w3.org/2001/XMLSchema" xmlns:xs="http://www.w3.org/2001/XMLSchema" xmlns:dms="http://schemas.microsoft.com/office/2006/documentManagement/types" xmlns:pc="http://schemas.microsoft.com/office/infopath/2007/PartnerControls" targetNamespace="a5234b65-aa2e-4883-a945-9c100bdb229f"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2.xml><?xml version="1.0" encoding="utf-8"?>
<ds:datastoreItem xmlns:ds="http://schemas.openxmlformats.org/officeDocument/2006/customXml" ds:itemID="{2926252A-B2D9-46E0-A451-BD5D572E3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8b734-9082-4a39-a91f-7b5bc4a25c8f"/>
    <ds:schemaRef ds:uri="4f9c820c-e7e2-444d-97ee-45f2b3485c1d"/>
    <ds:schemaRef ds:uri="15ffb055-6eb4-45a1-bc20-bf2ac0d420da"/>
    <ds:schemaRef ds:uri="725c79e5-42ce-4aa0-ac78-b6418001f0d2"/>
    <ds:schemaRef ds:uri="c91a514c-9034-4fa3-897a-8352025b26ed"/>
    <ds:schemaRef ds:uri="d0b61010-d6f3-4072-b934-7bbb13e97771"/>
    <ds:schemaRef ds:uri="9041ebba-a81c-4d56-bb33-df1ee4123f66"/>
    <ds:schemaRef ds:uri="17d8922c-a61f-43d3-b83e-4cfbb4051fb9"/>
    <ds:schemaRef ds:uri="a5234b65-aa2e-4883-a945-9c100bdb2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04A63D-FD48-46FD-95A8-18619D55F9D4}"/>
</file>

<file path=customXml/itemProps4.xml><?xml version="1.0" encoding="utf-8"?>
<ds:datastoreItem xmlns:ds="http://schemas.openxmlformats.org/officeDocument/2006/customXml" ds:itemID="{5CA24451-1488-4FEE-A820-5F94A80455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56</TotalTime>
  <Pages>7</Pages>
  <Words>1707</Words>
  <Characters>9214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30</cp:revision>
  <cp:lastPrinted>2023-12-04T02:23:00Z</cp:lastPrinted>
  <dcterms:created xsi:type="dcterms:W3CDTF">2024-12-02T23:42:00Z</dcterms:created>
  <dcterms:modified xsi:type="dcterms:W3CDTF">2024-12-16T19:38:00Z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682a0254-2b8d-4b47-8c16-48749e6b31aa</vt:lpwstr>
  </property>
</Properties>
</file>