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F88FF2" w14:textId="77777777" w:rsidR="00530F18" w:rsidRDefault="00530F18" w:rsidP="00212C53"/>
    <w:p w14:paraId="64B6F627" w14:textId="7629A663" w:rsidR="0075027C" w:rsidRPr="004B365D" w:rsidRDefault="00E64537" w:rsidP="0075027C">
      <w:pPr>
        <w:pStyle w:val="ASMHeading1"/>
        <w:rPr>
          <w:bCs/>
        </w:rPr>
      </w:pPr>
      <w:r>
        <w:t xml:space="preserve">Legal Studies </w:t>
      </w:r>
      <w:r w:rsidR="0075027C" w:rsidRPr="006D4936">
        <w:t>Assessment</w:t>
      </w:r>
      <w:r w:rsidR="0075027C" w:rsidRPr="004B365D">
        <w:t xml:space="preserve"> Support Material</w:t>
      </w:r>
    </w:p>
    <w:tbl>
      <w:tblPr>
        <w:tblStyle w:val="TableGrid"/>
        <w:tblW w:w="9072" w:type="dxa"/>
        <w:tblInd w:w="-5" w:type="dxa"/>
        <w:tblCellMar>
          <w:top w:w="113" w:type="dxa"/>
          <w:bottom w:w="113" w:type="dxa"/>
        </w:tblCellMar>
        <w:tblLook w:val="04A0" w:firstRow="1" w:lastRow="0" w:firstColumn="1" w:lastColumn="0" w:noHBand="0" w:noVBand="1"/>
      </w:tblPr>
      <w:tblGrid>
        <w:gridCol w:w="1985"/>
        <w:gridCol w:w="1417"/>
        <w:gridCol w:w="1417"/>
        <w:gridCol w:w="1418"/>
        <w:gridCol w:w="1417"/>
        <w:gridCol w:w="1418"/>
      </w:tblGrid>
      <w:tr w:rsidR="005C77DB" w14:paraId="1B171F64" w14:textId="77777777" w:rsidTr="008A142C">
        <w:trPr>
          <w:trHeight w:val="425"/>
        </w:trPr>
        <w:tc>
          <w:tcPr>
            <w:tcW w:w="1985" w:type="dxa"/>
            <w:tcBorders>
              <w:right w:val="single" w:sz="4" w:space="0" w:color="auto"/>
            </w:tcBorders>
            <w:shd w:val="clear" w:color="auto" w:fill="F2F2F2" w:themeFill="background1" w:themeFillShade="F2"/>
            <w:vAlign w:val="center"/>
          </w:tcPr>
          <w:p w14:paraId="5A0E1BB2" w14:textId="77777777" w:rsidR="005C77DB" w:rsidRPr="008A142C" w:rsidRDefault="005C77DB" w:rsidP="000D22C4">
            <w:pPr>
              <w:pStyle w:val="TableBold"/>
              <w:rPr>
                <w:rStyle w:val="Strong"/>
              </w:rPr>
            </w:pPr>
            <w:r w:rsidRPr="008A142C">
              <w:rPr>
                <w:rStyle w:val="Strong"/>
              </w:rPr>
              <w:t>Unit standard</w:t>
            </w:r>
          </w:p>
        </w:tc>
        <w:tc>
          <w:tcPr>
            <w:tcW w:w="7087" w:type="dxa"/>
            <w:gridSpan w:val="5"/>
            <w:tcBorders>
              <w:left w:val="single" w:sz="4" w:space="0" w:color="auto"/>
            </w:tcBorders>
            <w:shd w:val="clear" w:color="auto" w:fill="auto"/>
            <w:vAlign w:val="center"/>
          </w:tcPr>
          <w:p w14:paraId="6A495A39" w14:textId="724A5E72" w:rsidR="005C77DB" w:rsidRPr="00644755" w:rsidRDefault="00E64537" w:rsidP="000D22C4">
            <w:pPr>
              <w:rPr>
                <w:rFonts w:asciiTheme="minorHAnsi" w:hAnsiTheme="minorHAnsi"/>
              </w:rPr>
            </w:pPr>
            <w:r w:rsidRPr="00E97478">
              <w:t>27843</w:t>
            </w:r>
          </w:p>
        </w:tc>
      </w:tr>
      <w:tr w:rsidR="005C77DB" w14:paraId="11CF0444" w14:textId="77777777" w:rsidTr="008A142C">
        <w:trPr>
          <w:trHeight w:val="425"/>
        </w:trPr>
        <w:tc>
          <w:tcPr>
            <w:tcW w:w="1985" w:type="dxa"/>
            <w:shd w:val="clear" w:color="auto" w:fill="F2F2F2" w:themeFill="background1" w:themeFillShade="F2"/>
            <w:vAlign w:val="center"/>
          </w:tcPr>
          <w:p w14:paraId="611BFB45" w14:textId="77777777" w:rsidR="005C77DB" w:rsidRPr="008A142C" w:rsidRDefault="005C77DB" w:rsidP="000D22C4">
            <w:pPr>
              <w:pStyle w:val="TableBold"/>
              <w:rPr>
                <w:rStyle w:val="Strong"/>
              </w:rPr>
            </w:pPr>
            <w:r w:rsidRPr="008A142C">
              <w:rPr>
                <w:rStyle w:val="Strong"/>
              </w:rPr>
              <w:t>Title</w:t>
            </w:r>
          </w:p>
        </w:tc>
        <w:tc>
          <w:tcPr>
            <w:tcW w:w="7087" w:type="dxa"/>
            <w:gridSpan w:val="5"/>
            <w:vAlign w:val="center"/>
          </w:tcPr>
          <w:p w14:paraId="09836BE6" w14:textId="6565A7DE" w:rsidR="005C77DB" w:rsidRPr="00235FFE" w:rsidRDefault="00E64537" w:rsidP="000D22C4">
            <w:r>
              <w:t>Evaluate a concept of law in relation to an actual situation</w:t>
            </w:r>
          </w:p>
        </w:tc>
      </w:tr>
      <w:tr w:rsidR="00235FFE" w14:paraId="6C5054ED" w14:textId="77777777" w:rsidTr="008A142C">
        <w:trPr>
          <w:trHeight w:val="425"/>
        </w:trPr>
        <w:tc>
          <w:tcPr>
            <w:tcW w:w="1985" w:type="dxa"/>
            <w:shd w:val="clear" w:color="auto" w:fill="F2F2F2" w:themeFill="background1" w:themeFillShade="F2"/>
            <w:vAlign w:val="center"/>
          </w:tcPr>
          <w:p w14:paraId="4DE35089" w14:textId="77777777" w:rsidR="005C77DB" w:rsidRPr="008A142C" w:rsidRDefault="00235FFE" w:rsidP="000D22C4">
            <w:pPr>
              <w:pStyle w:val="TableBold"/>
              <w:rPr>
                <w:rStyle w:val="Strong"/>
              </w:rPr>
            </w:pPr>
            <w:r w:rsidRPr="008A142C">
              <w:rPr>
                <w:rStyle w:val="Strong"/>
              </w:rPr>
              <w:t>Level</w:t>
            </w:r>
          </w:p>
        </w:tc>
        <w:tc>
          <w:tcPr>
            <w:tcW w:w="1417" w:type="dxa"/>
            <w:vAlign w:val="center"/>
          </w:tcPr>
          <w:p w14:paraId="24957B93" w14:textId="3DD8B9F0" w:rsidR="005C77DB" w:rsidRPr="00235FFE" w:rsidRDefault="00E64537" w:rsidP="000D22C4">
            <w:r>
              <w:t>3</w:t>
            </w:r>
          </w:p>
        </w:tc>
        <w:tc>
          <w:tcPr>
            <w:tcW w:w="1417" w:type="dxa"/>
            <w:shd w:val="clear" w:color="auto" w:fill="F2F2F2" w:themeFill="background1" w:themeFillShade="F2"/>
            <w:vAlign w:val="center"/>
          </w:tcPr>
          <w:p w14:paraId="15B28E25" w14:textId="77777777" w:rsidR="005C77DB" w:rsidRPr="000D22C4" w:rsidRDefault="00235FFE" w:rsidP="000D22C4">
            <w:pPr>
              <w:pStyle w:val="TableBold"/>
              <w:rPr>
                <w:rStyle w:val="Strong"/>
              </w:rPr>
            </w:pPr>
            <w:r w:rsidRPr="000D22C4">
              <w:rPr>
                <w:rStyle w:val="Strong"/>
              </w:rPr>
              <w:t>Credits</w:t>
            </w:r>
          </w:p>
        </w:tc>
        <w:tc>
          <w:tcPr>
            <w:tcW w:w="1418" w:type="dxa"/>
            <w:vAlign w:val="center"/>
          </w:tcPr>
          <w:p w14:paraId="7E03EFD0" w14:textId="512C509C" w:rsidR="005C77DB" w:rsidRPr="00235FFE" w:rsidRDefault="00E64537" w:rsidP="000D22C4">
            <w:r>
              <w:t>4</w:t>
            </w:r>
          </w:p>
        </w:tc>
        <w:tc>
          <w:tcPr>
            <w:tcW w:w="1417" w:type="dxa"/>
            <w:shd w:val="clear" w:color="auto" w:fill="F2F2F2" w:themeFill="background1" w:themeFillShade="F2"/>
            <w:vAlign w:val="center"/>
          </w:tcPr>
          <w:p w14:paraId="7813FE9D" w14:textId="77777777" w:rsidR="005C77DB" w:rsidRPr="000D22C4" w:rsidRDefault="00235FFE" w:rsidP="000D22C4">
            <w:pPr>
              <w:pStyle w:val="TableBold"/>
              <w:rPr>
                <w:rStyle w:val="Strong"/>
              </w:rPr>
            </w:pPr>
            <w:r w:rsidRPr="000D22C4">
              <w:rPr>
                <w:rStyle w:val="Strong"/>
              </w:rPr>
              <w:t>Version</w:t>
            </w:r>
          </w:p>
        </w:tc>
        <w:tc>
          <w:tcPr>
            <w:tcW w:w="1418" w:type="dxa"/>
            <w:vAlign w:val="center"/>
          </w:tcPr>
          <w:p w14:paraId="321BB736" w14:textId="7E6F2AD7" w:rsidR="005C77DB" w:rsidRPr="00235FFE" w:rsidRDefault="00E64537" w:rsidP="000D22C4">
            <w:r>
              <w:t>3</w:t>
            </w:r>
          </w:p>
        </w:tc>
      </w:tr>
    </w:tbl>
    <w:p w14:paraId="60D6FEC8" w14:textId="77777777" w:rsidR="000F014C" w:rsidRPr="003E2601" w:rsidRDefault="000F014C" w:rsidP="00885350">
      <w:pPr>
        <w:pStyle w:val="ASMHeading2"/>
      </w:pPr>
      <w:r w:rsidRPr="003E2601">
        <w:t xml:space="preserve">Assessor Guidelines </w:t>
      </w:r>
    </w:p>
    <w:p w14:paraId="32F93412" w14:textId="77777777" w:rsidR="004F5058" w:rsidRPr="005C77DB" w:rsidRDefault="004F5058" w:rsidP="00212C53"/>
    <w:tbl>
      <w:tblPr>
        <w:tblStyle w:val="TableGrid"/>
        <w:tblW w:w="9072" w:type="dxa"/>
        <w:tblInd w:w="-5" w:type="dxa"/>
        <w:tblCellMar>
          <w:top w:w="113" w:type="dxa"/>
          <w:bottom w:w="113" w:type="dxa"/>
        </w:tblCellMar>
        <w:tblLook w:val="04A0" w:firstRow="1" w:lastRow="0" w:firstColumn="1" w:lastColumn="0" w:noHBand="0" w:noVBand="1"/>
      </w:tblPr>
      <w:tblGrid>
        <w:gridCol w:w="9072"/>
      </w:tblGrid>
      <w:tr w:rsidR="004F5058" w14:paraId="63F6F499" w14:textId="77777777" w:rsidTr="002030CB">
        <w:tc>
          <w:tcPr>
            <w:tcW w:w="9072" w:type="dxa"/>
            <w:shd w:val="clear" w:color="auto" w:fill="E2F1F4"/>
          </w:tcPr>
          <w:p w14:paraId="1D4F6238" w14:textId="77777777" w:rsidR="00D0053D" w:rsidRPr="002030CB" w:rsidRDefault="00D0053D" w:rsidP="00D0053D">
            <w:pPr>
              <w:pStyle w:val="Heading2"/>
              <w:rPr>
                <w:rStyle w:val="Strong"/>
              </w:rPr>
            </w:pPr>
            <w:r w:rsidRPr="002030CB">
              <w:rPr>
                <w:rStyle w:val="Strong"/>
              </w:rPr>
              <w:t>Note</w:t>
            </w:r>
            <w:r>
              <w:rPr>
                <w:rStyle w:val="Strong"/>
              </w:rPr>
              <w:t>s</w:t>
            </w:r>
          </w:p>
          <w:p w14:paraId="0977C35B" w14:textId="77777777" w:rsidR="00D0053D" w:rsidRPr="004F5058" w:rsidRDefault="00D0053D" w:rsidP="00D0053D">
            <w:r w:rsidRPr="004F5058">
              <w:t>The following guidelines are supplied to enable assessors to carry out valid and consistent</w:t>
            </w:r>
            <w:r>
              <w:t xml:space="preserve"> a</w:t>
            </w:r>
            <w:r w:rsidRPr="004F5058">
              <w:t>ssessment using this internal assessment resource.</w:t>
            </w:r>
          </w:p>
          <w:p w14:paraId="528E38B3" w14:textId="582AB261" w:rsidR="00D0053D" w:rsidRDefault="00D0053D" w:rsidP="00D0053D">
            <w:r w:rsidRPr="004F5058">
              <w:t>Assessors must manage authenticity for any assessment from a public source, because</w:t>
            </w:r>
            <w:r>
              <w:t xml:space="preserve"> </w:t>
            </w:r>
            <w:proofErr w:type="spellStart"/>
            <w:r w:rsidR="00537B31">
              <w:t>ākonga</w:t>
            </w:r>
            <w:proofErr w:type="spellEnd"/>
            <w:r w:rsidR="00537B31">
              <w:t>/learner</w:t>
            </w:r>
            <w:r w:rsidRPr="004F5058">
              <w:t xml:space="preserve">s may have access to the assessment schedule or </w:t>
            </w:r>
            <w:proofErr w:type="spellStart"/>
            <w:r w:rsidR="00537B31">
              <w:t>ākonga</w:t>
            </w:r>
            <w:proofErr w:type="spellEnd"/>
            <w:r w:rsidR="00537B31">
              <w:t>/learner</w:t>
            </w:r>
            <w:r w:rsidRPr="004F5058">
              <w:t xml:space="preserve"> exemplar material. Use of</w:t>
            </w:r>
            <w:r>
              <w:t xml:space="preserve"> </w:t>
            </w:r>
            <w:r w:rsidRPr="004F5058">
              <w:t xml:space="preserve">this assessment resource without modification may mean that </w:t>
            </w:r>
            <w:proofErr w:type="spellStart"/>
            <w:r w:rsidR="00537B31">
              <w:t>ākonga</w:t>
            </w:r>
            <w:proofErr w:type="spellEnd"/>
            <w:r w:rsidR="00537B31">
              <w:t>/learner</w:t>
            </w:r>
            <w:r w:rsidRPr="004F5058">
              <w:t>s' work is not authentic.</w:t>
            </w:r>
            <w:r>
              <w:t xml:space="preserve"> </w:t>
            </w:r>
            <w:r w:rsidRPr="004F5058">
              <w:t>The assessor will need to change figures, measurements or data sources or set a different</w:t>
            </w:r>
            <w:r>
              <w:t xml:space="preserve"> </w:t>
            </w:r>
            <w:r w:rsidRPr="004F5058">
              <w:t>context or topic.</w:t>
            </w:r>
          </w:p>
          <w:p w14:paraId="3521FF2C" w14:textId="77777777" w:rsidR="00D0053D" w:rsidRDefault="00D0053D" w:rsidP="00D0053D">
            <w:pPr>
              <w:rPr>
                <w:rFonts w:eastAsia="Inter" w:cs="Inter"/>
                <w:szCs w:val="22"/>
              </w:rPr>
            </w:pPr>
            <w:r>
              <w:t xml:space="preserve">While this ASM lends itself to written assessments, there are other activities and approaches that could be taken. </w:t>
            </w:r>
            <w:r w:rsidRPr="75F2CE7F">
              <w:rPr>
                <w:rFonts w:eastAsia="Inter" w:cs="Inter"/>
                <w:szCs w:val="22"/>
              </w:rPr>
              <w:t>Consider the benefits of using different assessment approaches.</w:t>
            </w:r>
          </w:p>
          <w:p w14:paraId="74471425" w14:textId="77777777" w:rsidR="00D0053D" w:rsidRDefault="00D0053D" w:rsidP="00D0053D">
            <w:pPr>
              <w:rPr>
                <w:rFonts w:eastAsia="Mulish" w:cs="Mulish"/>
                <w:color w:val="0563C1"/>
              </w:rPr>
            </w:pPr>
            <w:r w:rsidRPr="006E4224">
              <w:t>See</w:t>
            </w:r>
            <w:r w:rsidRPr="75F2CE7F">
              <w:rPr>
                <w:rFonts w:eastAsia="Inter" w:cs="Inter"/>
                <w:color w:val="2F5496" w:themeColor="accent1" w:themeShade="BF"/>
                <w:szCs w:val="22"/>
              </w:rPr>
              <w:t xml:space="preserve"> </w:t>
            </w:r>
            <w:hyperlink r:id="rId11">
              <w:r w:rsidRPr="75F2CE7F">
                <w:rPr>
                  <w:rStyle w:val="Hyperlink"/>
                  <w:rFonts w:eastAsia="Inter" w:cs="Inter"/>
                  <w:szCs w:val="22"/>
                </w:rPr>
                <w:t>Gathering evidence of learner achievement</w:t>
              </w:r>
            </w:hyperlink>
            <w:r w:rsidRPr="75F2CE7F">
              <w:rPr>
                <w:rFonts w:eastAsia="Inter" w:cs="Inter"/>
                <w:color w:val="2F5496" w:themeColor="accent1" w:themeShade="BF"/>
                <w:szCs w:val="22"/>
              </w:rPr>
              <w:t xml:space="preserve"> </w:t>
            </w:r>
            <w:r w:rsidRPr="006E4224">
              <w:t>and</w:t>
            </w:r>
            <w:r w:rsidRPr="75F2CE7F">
              <w:rPr>
                <w:rStyle w:val="Hyperlink"/>
                <w:rFonts w:ascii="Mulish" w:eastAsia="Mulish" w:hAnsi="Mulish" w:cs="Mulish"/>
                <w:sz w:val="24"/>
              </w:rPr>
              <w:t xml:space="preserve"> </w:t>
            </w:r>
            <w:hyperlink r:id="rId12">
              <w:r w:rsidRPr="75F2CE7F">
                <w:rPr>
                  <w:rStyle w:val="Hyperlink"/>
                  <w:rFonts w:ascii="Mulish" w:eastAsia="Mulish" w:hAnsi="Mulish" w:cs="Mulish"/>
                  <w:sz w:val="24"/>
                </w:rPr>
                <w:t>O</w:t>
              </w:r>
              <w:r w:rsidRPr="75F2CE7F">
                <w:rPr>
                  <w:rStyle w:val="Hyperlink"/>
                  <w:rFonts w:eastAsia="Inter" w:cs="Inter"/>
                  <w:szCs w:val="22"/>
                </w:rPr>
                <w:t>nline Assessor Support</w:t>
              </w:r>
            </w:hyperlink>
          </w:p>
          <w:p w14:paraId="65DCD57C" w14:textId="478A9F28" w:rsidR="004F5058" w:rsidRDefault="00D0053D" w:rsidP="00D0053D">
            <w:pPr>
              <w:rPr>
                <w:b/>
                <w:bCs/>
                <w:sz w:val="28"/>
                <w:szCs w:val="28"/>
              </w:rPr>
            </w:pPr>
            <w:r w:rsidRPr="75F2CE7F">
              <w:rPr>
                <w:rFonts w:eastAsia="Inter" w:cs="Inter"/>
                <w:szCs w:val="22"/>
              </w:rPr>
              <w:t xml:space="preserve">Assessors should use innovative, valid and fair ways of recognising achievement, without overburdening themselves or the </w:t>
            </w:r>
            <w:proofErr w:type="spellStart"/>
            <w:r w:rsidR="00537B31">
              <w:t>ākonga</w:t>
            </w:r>
            <w:proofErr w:type="spellEnd"/>
            <w:r w:rsidR="00537B31">
              <w:t>/learner</w:t>
            </w:r>
            <w:r w:rsidR="00537B31">
              <w:t xml:space="preserve"> </w:t>
            </w:r>
            <w:r w:rsidRPr="75F2CE7F">
              <w:rPr>
                <w:rFonts w:eastAsia="Inter" w:cs="Inter"/>
                <w:szCs w:val="22"/>
              </w:rPr>
              <w:t>with too much assessment.</w:t>
            </w:r>
          </w:p>
        </w:tc>
      </w:tr>
    </w:tbl>
    <w:p w14:paraId="141289C5" w14:textId="77777777" w:rsidR="00474691" w:rsidRDefault="00474691" w:rsidP="00212C53"/>
    <w:p w14:paraId="263C0B88" w14:textId="77777777" w:rsidR="00EE39FF" w:rsidRPr="00EE39FF" w:rsidRDefault="00EE39FF" w:rsidP="00EE39FF">
      <w:pPr>
        <w:pStyle w:val="Footer"/>
        <w:framePr w:wrap="none" w:vAnchor="text" w:hAnchor="page" w:x="14788" w:y="1"/>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Pr>
          <w:rStyle w:val="PageNumber"/>
          <w:lang w:val="en-GB"/>
        </w:rPr>
        <w:t>3</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sidR="00E64537">
        <w:rPr>
          <w:rStyle w:val="PageNumber"/>
          <w:noProof/>
          <w:lang w:val="en-GB"/>
        </w:rPr>
        <w:t>2</w:t>
      </w:r>
      <w:r w:rsidRPr="00EE39FF">
        <w:rPr>
          <w:rStyle w:val="PageNumber"/>
          <w:lang w:val="en-GB"/>
        </w:rPr>
        <w:fldChar w:fldCharType="end"/>
      </w:r>
    </w:p>
    <w:p w14:paraId="68932663" w14:textId="77777777" w:rsidR="00EE39FF" w:rsidRPr="00EE39FF" w:rsidRDefault="00EE39FF" w:rsidP="00EE39FF">
      <w:pPr>
        <w:pStyle w:val="Footer"/>
        <w:framePr w:wrap="none" w:vAnchor="text" w:hAnchor="page" w:x="14788" w:y="1441"/>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Pr>
          <w:rStyle w:val="PageNumber"/>
          <w:lang w:val="en-GB"/>
        </w:rPr>
        <w:t>3</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sidR="00E64537">
        <w:rPr>
          <w:rStyle w:val="PageNumber"/>
          <w:noProof/>
          <w:lang w:val="en-GB"/>
        </w:rPr>
        <w:t>2</w:t>
      </w:r>
      <w:r w:rsidRPr="00EE39FF">
        <w:rPr>
          <w:rStyle w:val="PageNumber"/>
          <w:lang w:val="en-GB"/>
        </w:rPr>
        <w:fldChar w:fldCharType="end"/>
      </w:r>
    </w:p>
    <w:p w14:paraId="72FDBC34" w14:textId="77777777" w:rsidR="006E4224" w:rsidRDefault="006E4224">
      <w:pPr>
        <w:spacing w:before="0" w:after="0"/>
        <w:rPr>
          <w:rFonts w:ascii="Mulish" w:eastAsiaTheme="majorEastAsia" w:hAnsi="Mulish" w:cstheme="majorBidi"/>
          <w:b/>
          <w:bCs/>
          <w:color w:val="005A69"/>
          <w:sz w:val="28"/>
          <w:szCs w:val="28"/>
        </w:rPr>
      </w:pPr>
      <w:r>
        <w:rPr>
          <w:b/>
          <w:bCs/>
          <w:color w:val="005A69"/>
          <w:sz w:val="28"/>
          <w:szCs w:val="28"/>
        </w:rPr>
        <w:br w:type="page"/>
      </w:r>
    </w:p>
    <w:p w14:paraId="703496D4" w14:textId="3723C9B3" w:rsidR="003F73CB" w:rsidRPr="003E2601" w:rsidRDefault="003F73CB" w:rsidP="003E2601">
      <w:pPr>
        <w:pStyle w:val="Heading1"/>
        <w:rPr>
          <w:b/>
          <w:bCs/>
          <w:color w:val="005A69"/>
          <w:sz w:val="28"/>
          <w:szCs w:val="28"/>
        </w:rPr>
      </w:pPr>
      <w:r w:rsidRPr="003E2601">
        <w:rPr>
          <w:b/>
          <w:bCs/>
          <w:color w:val="005A69"/>
          <w:sz w:val="28"/>
          <w:szCs w:val="28"/>
        </w:rPr>
        <w:lastRenderedPageBreak/>
        <w:t>Context/Setting</w:t>
      </w:r>
      <w:r w:rsidR="00A01F7A" w:rsidRPr="003E2601">
        <w:rPr>
          <w:b/>
          <w:bCs/>
          <w:color w:val="005A69"/>
          <w:sz w:val="28"/>
          <w:szCs w:val="28"/>
        </w:rPr>
        <w:t xml:space="preserve"> </w:t>
      </w:r>
    </w:p>
    <w:p w14:paraId="718C1D4C" w14:textId="10D8731F" w:rsidR="00E64537" w:rsidRDefault="00E64537" w:rsidP="00E64537">
      <w:r>
        <w:t xml:space="preserve">In this activity, </w:t>
      </w:r>
      <w:proofErr w:type="spellStart"/>
      <w:r w:rsidR="00537B31">
        <w:t>ākonga</w:t>
      </w:r>
      <w:proofErr w:type="spellEnd"/>
      <w:r w:rsidR="00537B31">
        <w:t>/learner</w:t>
      </w:r>
      <w:r>
        <w:t>s will evaluate a concept of law in terms of its application to an actual situation.</w:t>
      </w:r>
    </w:p>
    <w:p w14:paraId="274CD968" w14:textId="77777777" w:rsidR="00E64537" w:rsidRPr="00F67967" w:rsidRDefault="00E64537" w:rsidP="00E64537">
      <w:r>
        <w:t>They must consider the manner of application, reason(s) for application, and consequences of application by a legal or judicial body. They must also compare differing viewpoints in relation to the application of a concept of law.</w:t>
      </w:r>
    </w:p>
    <w:p w14:paraId="727C9118" w14:textId="77777777" w:rsidR="003F73CB" w:rsidRPr="003E2601" w:rsidRDefault="003F73CB" w:rsidP="003E2601">
      <w:pPr>
        <w:pStyle w:val="Heading1"/>
        <w:rPr>
          <w:b/>
          <w:bCs/>
          <w:color w:val="005A69"/>
          <w:sz w:val="28"/>
          <w:szCs w:val="28"/>
        </w:rPr>
      </w:pPr>
      <w:r w:rsidRPr="003E2601">
        <w:rPr>
          <w:b/>
          <w:bCs/>
          <w:color w:val="005A69"/>
          <w:sz w:val="28"/>
          <w:szCs w:val="28"/>
        </w:rPr>
        <w:t>Award of Grades</w:t>
      </w:r>
    </w:p>
    <w:p w14:paraId="5551DA35" w14:textId="77777777" w:rsidR="00E64537" w:rsidRDefault="00E64537" w:rsidP="00E64537">
      <w:pPr>
        <w:pStyle w:val="Bullet"/>
      </w:pPr>
      <w:r>
        <w:t xml:space="preserve">For award with </w:t>
      </w:r>
      <w:r w:rsidRPr="002034F7">
        <w:rPr>
          <w:b/>
          <w:bCs/>
          <w:i/>
          <w:iCs/>
        </w:rPr>
        <w:t>Achieved</w:t>
      </w:r>
      <w:r>
        <w:rPr>
          <w:b/>
          <w:bCs/>
          <w:i/>
          <w:iCs/>
        </w:rPr>
        <w:t>,</w:t>
      </w:r>
      <w:r>
        <w:t xml:space="preserve"> a concept of law, or key element of a concept of law, is evaluated in terms of its application to an actual situation. Different viewpoints are compared in relation to the application of a concept of law.</w:t>
      </w:r>
    </w:p>
    <w:p w14:paraId="402D1213" w14:textId="77777777" w:rsidR="00E64537" w:rsidRDefault="00E64537" w:rsidP="00E64537">
      <w:pPr>
        <w:pStyle w:val="Bullet"/>
        <w:numPr>
          <w:ilvl w:val="0"/>
          <w:numId w:val="0"/>
        </w:numPr>
        <w:ind w:left="360"/>
      </w:pPr>
      <w:r>
        <w:t>Range the manner of application, reason(s) for application, consequences of application by a legal or judicial body.</w:t>
      </w:r>
    </w:p>
    <w:p w14:paraId="1C1B2F2F" w14:textId="77777777" w:rsidR="00E64537" w:rsidRDefault="00E64537" w:rsidP="00E64537">
      <w:pPr>
        <w:pStyle w:val="Bullet"/>
      </w:pPr>
      <w:r>
        <w:t xml:space="preserve">For award with </w:t>
      </w:r>
      <w:r w:rsidRPr="002034F7">
        <w:rPr>
          <w:b/>
          <w:bCs/>
          <w:i/>
          <w:iCs/>
        </w:rPr>
        <w:t>Merit</w:t>
      </w:r>
      <w:r>
        <w:t>, an in-depth evaluation of the application of a concept of law, or key element of a concept of law, in relation to an actual situation is demonstrated by:</w:t>
      </w:r>
    </w:p>
    <w:p w14:paraId="59EDCE1A" w14:textId="77777777" w:rsidR="00E64537" w:rsidRDefault="00E64537" w:rsidP="00E64537">
      <w:pPr>
        <w:pStyle w:val="Bullet"/>
        <w:numPr>
          <w:ilvl w:val="1"/>
          <w:numId w:val="11"/>
        </w:numPr>
        <w:tabs>
          <w:tab w:val="left" w:pos="851"/>
        </w:tabs>
        <w:ind w:left="851" w:hanging="425"/>
      </w:pPr>
      <w:r>
        <w:t>discussing one strength and one weakness of the application of the concept of law</w:t>
      </w:r>
    </w:p>
    <w:p w14:paraId="1308A5D9" w14:textId="77777777" w:rsidR="00E64537" w:rsidRDefault="00E64537" w:rsidP="00E64537">
      <w:pPr>
        <w:pStyle w:val="Bullet"/>
        <w:numPr>
          <w:ilvl w:val="1"/>
          <w:numId w:val="11"/>
        </w:numPr>
        <w:tabs>
          <w:tab w:val="left" w:pos="851"/>
        </w:tabs>
        <w:ind w:left="851" w:hanging="425"/>
      </w:pPr>
      <w:r>
        <w:t>selecting and applying relevant supporting detail</w:t>
      </w:r>
    </w:p>
    <w:p w14:paraId="4DCF269C" w14:textId="77777777" w:rsidR="00E64537" w:rsidRDefault="00E64537" w:rsidP="00E64537">
      <w:pPr>
        <w:pStyle w:val="Bullet"/>
        <w:numPr>
          <w:ilvl w:val="1"/>
          <w:numId w:val="11"/>
        </w:numPr>
        <w:tabs>
          <w:tab w:val="left" w:pos="851"/>
        </w:tabs>
        <w:ind w:left="851" w:hanging="425"/>
      </w:pPr>
      <w:r>
        <w:t>discussing a range of different viewpoints about the application of the concept of law.</w:t>
      </w:r>
    </w:p>
    <w:p w14:paraId="1F091207" w14:textId="77777777" w:rsidR="00E64537" w:rsidRDefault="00E64537" w:rsidP="00E64537">
      <w:pPr>
        <w:pStyle w:val="Bullet"/>
      </w:pPr>
      <w:r>
        <w:t xml:space="preserve">For award with </w:t>
      </w:r>
      <w:r w:rsidRPr="00E07803">
        <w:rPr>
          <w:b/>
          <w:bCs/>
          <w:i/>
          <w:iCs/>
        </w:rPr>
        <w:t>Excellence</w:t>
      </w:r>
      <w:r>
        <w:t>, a comprehensive evaluation of the application of a concept of law, or key element of a concept of law, in relation to an actual situation is demonstrated by:</w:t>
      </w:r>
    </w:p>
    <w:p w14:paraId="3A056AD7" w14:textId="77777777" w:rsidR="00E64537" w:rsidRDefault="00E64537" w:rsidP="00E64537">
      <w:pPr>
        <w:pStyle w:val="Bullet"/>
        <w:numPr>
          <w:ilvl w:val="1"/>
          <w:numId w:val="11"/>
        </w:numPr>
        <w:tabs>
          <w:tab w:val="left" w:pos="851"/>
        </w:tabs>
        <w:ind w:left="851" w:hanging="425"/>
      </w:pPr>
      <w:r>
        <w:t>assessing the validity of differing viewpoints and the present or future implications for society in relation to the concept</w:t>
      </w:r>
    </w:p>
    <w:p w14:paraId="4B703953" w14:textId="77777777" w:rsidR="00E64537" w:rsidRDefault="00E64537" w:rsidP="00E64537">
      <w:pPr>
        <w:pStyle w:val="Bullet"/>
        <w:numPr>
          <w:ilvl w:val="1"/>
          <w:numId w:val="11"/>
        </w:numPr>
        <w:tabs>
          <w:tab w:val="left" w:pos="851"/>
        </w:tabs>
        <w:ind w:left="851" w:hanging="425"/>
      </w:pPr>
      <w:r>
        <w:t>selecting and applying a range of relevant supporting detail</w:t>
      </w:r>
    </w:p>
    <w:p w14:paraId="32CCE03F" w14:textId="2FD64DB7" w:rsidR="00E64537" w:rsidRPr="00F67967" w:rsidRDefault="00E64537" w:rsidP="00E64537">
      <w:pPr>
        <w:pStyle w:val="Bullet"/>
        <w:numPr>
          <w:ilvl w:val="1"/>
          <w:numId w:val="11"/>
        </w:numPr>
        <w:tabs>
          <w:tab w:val="left" w:pos="851"/>
        </w:tabs>
        <w:ind w:left="851" w:hanging="425"/>
      </w:pPr>
      <w:r>
        <w:t>justifying clear conclusions.</w:t>
      </w:r>
    </w:p>
    <w:p w14:paraId="7065E345" w14:textId="77777777" w:rsidR="003F73CB" w:rsidRPr="003E2601" w:rsidRDefault="003F73CB" w:rsidP="003E2601">
      <w:pPr>
        <w:pStyle w:val="Heading1"/>
        <w:rPr>
          <w:b/>
          <w:bCs/>
          <w:color w:val="005A69"/>
          <w:sz w:val="28"/>
          <w:szCs w:val="28"/>
        </w:rPr>
      </w:pPr>
      <w:r w:rsidRPr="003E2601">
        <w:rPr>
          <w:b/>
          <w:bCs/>
          <w:color w:val="005A69"/>
          <w:sz w:val="28"/>
          <w:szCs w:val="28"/>
        </w:rPr>
        <w:t>Conditions of Assessment</w:t>
      </w:r>
    </w:p>
    <w:p w14:paraId="116EB120" w14:textId="77777777" w:rsidR="00E64537" w:rsidRDefault="00E64537" w:rsidP="00E64537">
      <w:r>
        <w:t>Assessors will set the conditions of assessment as appropriate.</w:t>
      </w:r>
    </w:p>
    <w:p w14:paraId="3CD038E2" w14:textId="77777777" w:rsidR="00D60215" w:rsidRDefault="00D60215" w:rsidP="00D60215">
      <w:pPr>
        <w:pStyle w:val="Heading1"/>
        <w:rPr>
          <w:b/>
          <w:bCs/>
          <w:color w:val="005A69"/>
          <w:sz w:val="28"/>
          <w:szCs w:val="28"/>
        </w:rPr>
      </w:pPr>
      <w:r w:rsidRPr="003E2601">
        <w:rPr>
          <w:b/>
          <w:bCs/>
          <w:color w:val="005A69"/>
          <w:sz w:val="28"/>
          <w:szCs w:val="28"/>
        </w:rPr>
        <w:t>Assessment</w:t>
      </w:r>
      <w:r>
        <w:rPr>
          <w:b/>
          <w:bCs/>
          <w:color w:val="005A69"/>
          <w:sz w:val="28"/>
          <w:szCs w:val="28"/>
        </w:rPr>
        <w:t xml:space="preserve"> activity</w:t>
      </w:r>
    </w:p>
    <w:p w14:paraId="7C059D5A" w14:textId="5AEBBE77" w:rsidR="00E64537" w:rsidRPr="00F67967" w:rsidRDefault="00E64537" w:rsidP="00E64537">
      <w:r>
        <w:t xml:space="preserve">This assessment activity has one task which requires </w:t>
      </w:r>
      <w:proofErr w:type="spellStart"/>
      <w:r w:rsidR="00537B31">
        <w:t>ākonga</w:t>
      </w:r>
      <w:proofErr w:type="spellEnd"/>
      <w:r w:rsidR="00537B31">
        <w:t>/learner</w:t>
      </w:r>
      <w:r>
        <w:t>s to use their research on a chosen concept of law and a specific situation to evaluate that concept of law.</w:t>
      </w:r>
    </w:p>
    <w:p w14:paraId="2AD405FA" w14:textId="77777777" w:rsidR="003F73CB" w:rsidRPr="003E2601" w:rsidRDefault="003F73CB" w:rsidP="003E2601">
      <w:pPr>
        <w:pStyle w:val="Heading1"/>
        <w:rPr>
          <w:b/>
          <w:bCs/>
          <w:color w:val="005A69"/>
          <w:sz w:val="28"/>
          <w:szCs w:val="28"/>
        </w:rPr>
      </w:pPr>
      <w:r w:rsidRPr="003E2601">
        <w:rPr>
          <w:b/>
          <w:bCs/>
          <w:color w:val="005A69"/>
          <w:sz w:val="28"/>
          <w:szCs w:val="28"/>
        </w:rPr>
        <w:t>Resource requirements</w:t>
      </w:r>
    </w:p>
    <w:p w14:paraId="3F9C8F66" w14:textId="77777777" w:rsidR="00E64537" w:rsidRPr="00F67967" w:rsidRDefault="00E64537" w:rsidP="00E64537">
      <w:r>
        <w:t>No specific resources are required.</w:t>
      </w:r>
    </w:p>
    <w:p w14:paraId="524EBD6D" w14:textId="77777777" w:rsidR="003F73CB" w:rsidRPr="003E2601" w:rsidRDefault="003F73CB" w:rsidP="003E2601">
      <w:pPr>
        <w:pStyle w:val="Heading1"/>
        <w:rPr>
          <w:b/>
          <w:bCs/>
          <w:color w:val="005A69"/>
          <w:sz w:val="28"/>
          <w:szCs w:val="28"/>
        </w:rPr>
      </w:pPr>
      <w:r w:rsidRPr="003E2601">
        <w:rPr>
          <w:b/>
          <w:bCs/>
          <w:color w:val="005A69"/>
          <w:sz w:val="28"/>
          <w:szCs w:val="28"/>
        </w:rPr>
        <w:lastRenderedPageBreak/>
        <w:t>Additional information</w:t>
      </w:r>
    </w:p>
    <w:p w14:paraId="4F3C3C53" w14:textId="77777777" w:rsidR="00E64537" w:rsidRDefault="00E64537" w:rsidP="00E64537">
      <w:pPr>
        <w:rPr>
          <w:rFonts w:eastAsia="Inter" w:cs="Inter"/>
          <w:szCs w:val="22"/>
          <w:lang w:val="en-US"/>
        </w:rPr>
      </w:pPr>
      <w:r w:rsidRPr="70834DD9">
        <w:rPr>
          <w:rStyle w:val="normaltextrun"/>
          <w:rFonts w:eastAsia="Inter" w:cs="Inter"/>
          <w:color w:val="000000" w:themeColor="text1"/>
          <w:szCs w:val="22"/>
        </w:rPr>
        <w:t xml:space="preserve">Teaching and learning guidelines that inform legal studies as it is taught in New Zealand can be found at </w:t>
      </w:r>
      <w:hyperlink r:id="rId13">
        <w:r w:rsidRPr="70834DD9">
          <w:rPr>
            <w:rStyle w:val="Hyperlink"/>
            <w:rFonts w:eastAsia="Inter" w:cs="Inter"/>
            <w:szCs w:val="22"/>
          </w:rPr>
          <w:t>https://seniorsecondary.tki.org.nz/Social-sciences/Legal-studies</w:t>
        </w:r>
      </w:hyperlink>
    </w:p>
    <w:p w14:paraId="0FBF1ED6" w14:textId="77777777" w:rsidR="001D1125" w:rsidRPr="00D0053D" w:rsidRDefault="001D1125" w:rsidP="00D0053D">
      <w:pPr>
        <w:pStyle w:val="ASMItalics"/>
        <w:sectPr w:rsidR="001D1125" w:rsidRPr="00D0053D" w:rsidSect="007E7E7D">
          <w:footerReference w:type="even" r:id="rId14"/>
          <w:footerReference w:type="default" r:id="rId15"/>
          <w:headerReference w:type="first" r:id="rId16"/>
          <w:footerReference w:type="first" r:id="rId17"/>
          <w:pgSz w:w="11906" w:h="16838"/>
          <w:pgMar w:top="1440" w:right="1440" w:bottom="1440" w:left="1440" w:header="1984" w:footer="709" w:gutter="0"/>
          <w:cols w:space="708"/>
          <w:titlePg/>
          <w:docGrid w:linePitch="360"/>
        </w:sectPr>
      </w:pPr>
    </w:p>
    <w:p w14:paraId="320EA24D" w14:textId="77777777" w:rsidR="00AE319F" w:rsidRPr="003E2601" w:rsidRDefault="00AE319F" w:rsidP="000D22C4">
      <w:pPr>
        <w:pStyle w:val="Heading1"/>
        <w:rPr>
          <w:b/>
          <w:bCs/>
          <w:color w:val="005A69"/>
        </w:rPr>
      </w:pPr>
      <w:r w:rsidRPr="003E2601">
        <w:rPr>
          <w:b/>
          <w:bCs/>
          <w:color w:val="005A69"/>
        </w:rPr>
        <w:lastRenderedPageBreak/>
        <w:t>Assessment Schedule</w:t>
      </w:r>
    </w:p>
    <w:tbl>
      <w:tblPr>
        <w:tblStyle w:val="TableGrid"/>
        <w:tblW w:w="13892" w:type="dxa"/>
        <w:tblInd w:w="-5" w:type="dxa"/>
        <w:tblLook w:val="04A0" w:firstRow="1" w:lastRow="0" w:firstColumn="1" w:lastColumn="0" w:noHBand="0" w:noVBand="1"/>
      </w:tblPr>
      <w:tblGrid>
        <w:gridCol w:w="2681"/>
        <w:gridCol w:w="2484"/>
        <w:gridCol w:w="2484"/>
        <w:gridCol w:w="2484"/>
        <w:gridCol w:w="2484"/>
        <w:gridCol w:w="1275"/>
      </w:tblGrid>
      <w:tr w:rsidR="003F2386" w14:paraId="7CE90BB6" w14:textId="77777777" w:rsidTr="00C733E4">
        <w:trPr>
          <w:trHeight w:val="541"/>
        </w:trPr>
        <w:tc>
          <w:tcPr>
            <w:tcW w:w="2681" w:type="dxa"/>
            <w:tcBorders>
              <w:right w:val="single" w:sz="4" w:space="0" w:color="auto"/>
            </w:tcBorders>
            <w:shd w:val="clear" w:color="auto" w:fill="F2F2F2" w:themeFill="background1" w:themeFillShade="F2"/>
            <w:vAlign w:val="center"/>
          </w:tcPr>
          <w:p w14:paraId="76754467" w14:textId="77777777" w:rsidR="003F2386" w:rsidRPr="002030CB" w:rsidRDefault="003F2386" w:rsidP="000D22C4">
            <w:pPr>
              <w:pStyle w:val="TableBold"/>
              <w:rPr>
                <w:rStyle w:val="Strong"/>
              </w:rPr>
            </w:pPr>
            <w:r w:rsidRPr="002030CB">
              <w:rPr>
                <w:rStyle w:val="Strong"/>
              </w:rPr>
              <w:t>Unit standard</w:t>
            </w:r>
          </w:p>
        </w:tc>
        <w:tc>
          <w:tcPr>
            <w:tcW w:w="11211" w:type="dxa"/>
            <w:gridSpan w:val="5"/>
            <w:tcBorders>
              <w:left w:val="single" w:sz="4" w:space="0" w:color="auto"/>
            </w:tcBorders>
            <w:shd w:val="clear" w:color="auto" w:fill="auto"/>
            <w:vAlign w:val="center"/>
          </w:tcPr>
          <w:p w14:paraId="0BCE1ADB" w14:textId="3E1C1AEF" w:rsidR="003F2386" w:rsidRPr="005C77DB" w:rsidRDefault="00E64537" w:rsidP="000D22C4">
            <w:pPr>
              <w:rPr>
                <w:rFonts w:asciiTheme="minorHAnsi" w:hAnsiTheme="minorHAnsi"/>
              </w:rPr>
            </w:pPr>
            <w:r>
              <w:t>27843</w:t>
            </w:r>
          </w:p>
        </w:tc>
      </w:tr>
      <w:tr w:rsidR="003F73CB" w14:paraId="5E704E7B" w14:textId="77777777" w:rsidTr="00C733E4">
        <w:trPr>
          <w:trHeight w:val="421"/>
        </w:trPr>
        <w:tc>
          <w:tcPr>
            <w:tcW w:w="2681" w:type="dxa"/>
            <w:shd w:val="clear" w:color="auto" w:fill="F2F2F2" w:themeFill="background1" w:themeFillShade="F2"/>
            <w:vAlign w:val="center"/>
          </w:tcPr>
          <w:p w14:paraId="13734240" w14:textId="77777777" w:rsidR="003F73CB" w:rsidRPr="002030CB" w:rsidRDefault="003F73CB" w:rsidP="000D22C4">
            <w:pPr>
              <w:pStyle w:val="TableBold"/>
              <w:rPr>
                <w:rStyle w:val="Strong"/>
              </w:rPr>
            </w:pPr>
            <w:r w:rsidRPr="002030CB">
              <w:rPr>
                <w:rStyle w:val="Strong"/>
              </w:rPr>
              <w:t>Title</w:t>
            </w:r>
          </w:p>
        </w:tc>
        <w:tc>
          <w:tcPr>
            <w:tcW w:w="11211" w:type="dxa"/>
            <w:gridSpan w:val="5"/>
            <w:shd w:val="clear" w:color="auto" w:fill="auto"/>
            <w:vAlign w:val="center"/>
          </w:tcPr>
          <w:p w14:paraId="47C151EA" w14:textId="6F48B589" w:rsidR="003F73CB" w:rsidRPr="00235FFE" w:rsidRDefault="00E64537" w:rsidP="00644755">
            <w:r>
              <w:t>Evaluate a concept of law in relation to an actual situation</w:t>
            </w:r>
          </w:p>
        </w:tc>
      </w:tr>
      <w:tr w:rsidR="003F2386" w14:paraId="4B1EC9B0" w14:textId="77777777" w:rsidTr="00644755">
        <w:trPr>
          <w:trHeight w:val="413"/>
        </w:trPr>
        <w:tc>
          <w:tcPr>
            <w:tcW w:w="2681" w:type="dxa"/>
            <w:shd w:val="clear" w:color="auto" w:fill="F2F2F2" w:themeFill="background1" w:themeFillShade="F2"/>
            <w:vAlign w:val="center"/>
          </w:tcPr>
          <w:p w14:paraId="157FA1AC" w14:textId="77777777" w:rsidR="003F2386" w:rsidRPr="002030CB" w:rsidRDefault="003F2386" w:rsidP="000D22C4">
            <w:pPr>
              <w:pStyle w:val="TableBold"/>
              <w:rPr>
                <w:rStyle w:val="Strong"/>
              </w:rPr>
            </w:pPr>
            <w:r w:rsidRPr="002030CB">
              <w:rPr>
                <w:rStyle w:val="Strong"/>
              </w:rPr>
              <w:t>Level</w:t>
            </w:r>
          </w:p>
        </w:tc>
        <w:tc>
          <w:tcPr>
            <w:tcW w:w="2484" w:type="dxa"/>
            <w:vAlign w:val="center"/>
          </w:tcPr>
          <w:p w14:paraId="5C6A06EB" w14:textId="7D76FDC3" w:rsidR="003F2386" w:rsidRPr="00235FFE" w:rsidRDefault="00E64537" w:rsidP="00644755">
            <w:r>
              <w:t>3</w:t>
            </w:r>
          </w:p>
        </w:tc>
        <w:tc>
          <w:tcPr>
            <w:tcW w:w="2484" w:type="dxa"/>
            <w:shd w:val="clear" w:color="auto" w:fill="F2F2F2" w:themeFill="background1" w:themeFillShade="F2"/>
            <w:vAlign w:val="center"/>
          </w:tcPr>
          <w:p w14:paraId="6A98517E" w14:textId="77777777" w:rsidR="003F2386" w:rsidRPr="003B309B" w:rsidRDefault="003F2386" w:rsidP="000D22C4">
            <w:pPr>
              <w:pStyle w:val="TableBold"/>
              <w:rPr>
                <w:rStyle w:val="Strong"/>
              </w:rPr>
            </w:pPr>
            <w:r w:rsidRPr="003B309B">
              <w:rPr>
                <w:rStyle w:val="Strong"/>
              </w:rPr>
              <w:t>Credits</w:t>
            </w:r>
          </w:p>
        </w:tc>
        <w:tc>
          <w:tcPr>
            <w:tcW w:w="2484" w:type="dxa"/>
            <w:vAlign w:val="center"/>
          </w:tcPr>
          <w:p w14:paraId="707B2CBB" w14:textId="5D7541B4" w:rsidR="003F2386" w:rsidRPr="00235FFE" w:rsidRDefault="00E64537" w:rsidP="00644755">
            <w:r>
              <w:t>4</w:t>
            </w:r>
          </w:p>
        </w:tc>
        <w:tc>
          <w:tcPr>
            <w:tcW w:w="2484" w:type="dxa"/>
            <w:shd w:val="clear" w:color="auto" w:fill="F2F2F2" w:themeFill="background1" w:themeFillShade="F2"/>
            <w:vAlign w:val="center"/>
          </w:tcPr>
          <w:p w14:paraId="406FF998" w14:textId="77777777" w:rsidR="003F2386" w:rsidRPr="000D22C4" w:rsidRDefault="003F2386" w:rsidP="000D22C4">
            <w:pPr>
              <w:pStyle w:val="TableBold"/>
              <w:rPr>
                <w:rStyle w:val="Strong"/>
              </w:rPr>
            </w:pPr>
            <w:r w:rsidRPr="000D22C4">
              <w:rPr>
                <w:rStyle w:val="Strong"/>
              </w:rPr>
              <w:t>Version</w:t>
            </w:r>
          </w:p>
        </w:tc>
        <w:tc>
          <w:tcPr>
            <w:tcW w:w="1275" w:type="dxa"/>
            <w:vAlign w:val="center"/>
          </w:tcPr>
          <w:p w14:paraId="22C71935" w14:textId="57CEC0D9" w:rsidR="003F2386" w:rsidRPr="00235FFE" w:rsidRDefault="00E64537" w:rsidP="00644755">
            <w:r>
              <w:t>3</w:t>
            </w:r>
          </w:p>
        </w:tc>
      </w:tr>
    </w:tbl>
    <w:p w14:paraId="772C510E" w14:textId="77777777" w:rsidR="003F2386" w:rsidRDefault="003F2386" w:rsidP="00212C53"/>
    <w:p w14:paraId="7A2E8A68" w14:textId="77777777" w:rsidR="00DD30BE" w:rsidRPr="003E2601" w:rsidRDefault="00DD30BE" w:rsidP="000D22C4">
      <w:pPr>
        <w:pStyle w:val="Heading1"/>
        <w:rPr>
          <w:b/>
          <w:bCs/>
          <w:color w:val="005A69"/>
        </w:rPr>
      </w:pPr>
      <w:r w:rsidRPr="003E2601">
        <w:rPr>
          <w:b/>
          <w:bCs/>
          <w:color w:val="005A69"/>
        </w:rPr>
        <w:t>Assessment Criteria</w:t>
      </w:r>
    </w:p>
    <w:tbl>
      <w:tblPr>
        <w:tblStyle w:val="TableGrid"/>
        <w:tblW w:w="5000" w:type="pct"/>
        <w:tblLook w:val="04A0" w:firstRow="1" w:lastRow="0" w:firstColumn="1" w:lastColumn="0" w:noHBand="0" w:noVBand="1"/>
      </w:tblPr>
      <w:tblGrid>
        <w:gridCol w:w="4642"/>
        <w:gridCol w:w="4656"/>
        <w:gridCol w:w="4650"/>
      </w:tblGrid>
      <w:tr w:rsidR="00DD30BE" w14:paraId="580506DA" w14:textId="77777777" w:rsidTr="00DD30BE">
        <w:tc>
          <w:tcPr>
            <w:tcW w:w="1664" w:type="pct"/>
            <w:tcBorders>
              <w:bottom w:val="single" w:sz="4" w:space="0" w:color="auto"/>
            </w:tcBorders>
            <w:shd w:val="clear" w:color="auto" w:fill="F2F2F2" w:themeFill="background1" w:themeFillShade="F2"/>
            <w:vAlign w:val="center"/>
          </w:tcPr>
          <w:p w14:paraId="6680AF97" w14:textId="77777777" w:rsidR="00DD30BE" w:rsidRPr="000D22C4" w:rsidRDefault="00DD30BE" w:rsidP="002030CB">
            <w:pPr>
              <w:jc w:val="center"/>
              <w:rPr>
                <w:rStyle w:val="Strong"/>
                <w:rFonts w:ascii="Mulish" w:hAnsi="Mulish"/>
              </w:rPr>
            </w:pPr>
            <w:r w:rsidRPr="000D22C4">
              <w:rPr>
                <w:rStyle w:val="Strong"/>
                <w:rFonts w:ascii="Mulish" w:hAnsi="Mulish"/>
              </w:rPr>
              <w:t>Achievement</w:t>
            </w:r>
          </w:p>
        </w:tc>
        <w:tc>
          <w:tcPr>
            <w:tcW w:w="1669" w:type="pct"/>
            <w:tcBorders>
              <w:bottom w:val="single" w:sz="4" w:space="0" w:color="auto"/>
            </w:tcBorders>
            <w:shd w:val="clear" w:color="auto" w:fill="F2F2F2" w:themeFill="background1" w:themeFillShade="F2"/>
            <w:vAlign w:val="center"/>
          </w:tcPr>
          <w:p w14:paraId="71DD1EC7" w14:textId="77777777" w:rsidR="00DD30BE" w:rsidRPr="000D22C4" w:rsidRDefault="00DD30BE" w:rsidP="002030CB">
            <w:pPr>
              <w:jc w:val="center"/>
              <w:rPr>
                <w:rStyle w:val="Strong"/>
                <w:rFonts w:ascii="Mulish" w:hAnsi="Mulish"/>
              </w:rPr>
            </w:pPr>
            <w:r w:rsidRPr="000D22C4">
              <w:rPr>
                <w:rStyle w:val="Strong"/>
                <w:rFonts w:ascii="Mulish" w:hAnsi="Mulish"/>
              </w:rPr>
              <w:t>Achievement with</w:t>
            </w:r>
            <w:r w:rsidR="002030CB" w:rsidRPr="000D22C4">
              <w:rPr>
                <w:rStyle w:val="Strong"/>
                <w:rFonts w:ascii="Mulish" w:hAnsi="Mulish"/>
              </w:rPr>
              <w:t xml:space="preserve"> </w:t>
            </w:r>
            <w:r w:rsidRPr="000D22C4">
              <w:rPr>
                <w:rStyle w:val="Strong"/>
                <w:rFonts w:ascii="Mulish" w:hAnsi="Mulish"/>
              </w:rPr>
              <w:t>Merit</w:t>
            </w:r>
          </w:p>
        </w:tc>
        <w:tc>
          <w:tcPr>
            <w:tcW w:w="1667" w:type="pct"/>
            <w:tcBorders>
              <w:bottom w:val="single" w:sz="4" w:space="0" w:color="auto"/>
            </w:tcBorders>
            <w:shd w:val="clear" w:color="auto" w:fill="F2F2F2" w:themeFill="background1" w:themeFillShade="F2"/>
            <w:vAlign w:val="center"/>
          </w:tcPr>
          <w:p w14:paraId="4AF299D9" w14:textId="77777777" w:rsidR="00DD30BE" w:rsidRPr="000D22C4" w:rsidRDefault="00DD30BE" w:rsidP="002030CB">
            <w:pPr>
              <w:jc w:val="center"/>
              <w:rPr>
                <w:rStyle w:val="Strong"/>
                <w:rFonts w:ascii="Mulish" w:hAnsi="Mulish"/>
              </w:rPr>
            </w:pPr>
            <w:r w:rsidRPr="000D22C4">
              <w:rPr>
                <w:rStyle w:val="Strong"/>
                <w:rFonts w:ascii="Mulish" w:hAnsi="Mulish"/>
              </w:rPr>
              <w:t>Achievement with</w:t>
            </w:r>
            <w:r w:rsidR="002030CB" w:rsidRPr="000D22C4">
              <w:rPr>
                <w:rStyle w:val="Strong"/>
                <w:rFonts w:ascii="Mulish" w:hAnsi="Mulish"/>
              </w:rPr>
              <w:t xml:space="preserve"> </w:t>
            </w:r>
            <w:r w:rsidRPr="000D22C4">
              <w:rPr>
                <w:rStyle w:val="Strong"/>
                <w:rFonts w:ascii="Mulish" w:hAnsi="Mulish"/>
              </w:rPr>
              <w:t>Excellence</w:t>
            </w:r>
          </w:p>
        </w:tc>
      </w:tr>
      <w:tr w:rsidR="003F73CB" w14:paraId="06C0D096" w14:textId="77777777" w:rsidTr="0005677A">
        <w:tc>
          <w:tcPr>
            <w:tcW w:w="1664" w:type="pct"/>
            <w:tcBorders>
              <w:top w:val="single" w:sz="4" w:space="0" w:color="auto"/>
              <w:left w:val="single" w:sz="4" w:space="0" w:color="auto"/>
              <w:bottom w:val="single" w:sz="4" w:space="0" w:color="auto"/>
              <w:right w:val="single" w:sz="4" w:space="0" w:color="auto"/>
            </w:tcBorders>
          </w:tcPr>
          <w:p w14:paraId="50996DA5" w14:textId="77777777" w:rsidR="00C4306C" w:rsidRPr="00F44168" w:rsidRDefault="00C4306C" w:rsidP="00C4306C">
            <w:r w:rsidRPr="00F44168">
              <w:t>A concept of law, or key element of a concept of law, is evaluated in terms of its application to an actual situation.</w:t>
            </w:r>
          </w:p>
          <w:p w14:paraId="291024BB" w14:textId="77777777" w:rsidR="00C4306C" w:rsidRPr="00F44168" w:rsidRDefault="00C4306C" w:rsidP="00C4306C">
            <w:r w:rsidRPr="00F44168">
              <w:t>Range</w:t>
            </w:r>
            <w:r w:rsidRPr="00F44168">
              <w:tab/>
              <w:t>the manner of application, reason(s) for application, consequences of application by a legal or judicial body.</w:t>
            </w:r>
          </w:p>
          <w:p w14:paraId="53E4BE0C" w14:textId="5FAAE265" w:rsidR="003F73CB" w:rsidRPr="003F73CB" w:rsidRDefault="00C4306C" w:rsidP="00C4306C">
            <w:r w:rsidRPr="00F44168">
              <w:t>1.2</w:t>
            </w:r>
            <w:r w:rsidR="00116B09">
              <w:t xml:space="preserve"> </w:t>
            </w:r>
            <w:r w:rsidRPr="00F44168">
              <w:t>Different viewpoints are compared in relation to the application of a concept of law.</w:t>
            </w:r>
          </w:p>
        </w:tc>
        <w:tc>
          <w:tcPr>
            <w:tcW w:w="1669" w:type="pct"/>
            <w:tcBorders>
              <w:top w:val="single" w:sz="4" w:space="0" w:color="auto"/>
              <w:left w:val="single" w:sz="4" w:space="0" w:color="auto"/>
              <w:bottom w:val="single" w:sz="4" w:space="0" w:color="auto"/>
              <w:right w:val="single" w:sz="4" w:space="0" w:color="auto"/>
            </w:tcBorders>
          </w:tcPr>
          <w:p w14:paraId="502282A6" w14:textId="77777777" w:rsidR="00C4306C" w:rsidRPr="00F44168" w:rsidRDefault="00C4306C" w:rsidP="00C4306C">
            <w:r w:rsidRPr="00F44168">
              <w:t>In-depth evaluation of the application of a concept of law, or key element of a concept of law, in relation to an actual situation is demonstrated by:</w:t>
            </w:r>
          </w:p>
          <w:p w14:paraId="56FAF0EC" w14:textId="77777777" w:rsidR="00C4306C" w:rsidRPr="00F44168" w:rsidRDefault="00C4306C" w:rsidP="00F242F7">
            <w:pPr>
              <w:pStyle w:val="ListParagraph"/>
              <w:numPr>
                <w:ilvl w:val="0"/>
                <w:numId w:val="12"/>
              </w:numPr>
            </w:pPr>
            <w:r w:rsidRPr="00F242F7">
              <w:rPr>
                <w:lang w:val="en-GB"/>
              </w:rPr>
              <w:t>discussing one strength and one weakness of the application of the concept of law;</w:t>
            </w:r>
          </w:p>
          <w:p w14:paraId="73F966AC" w14:textId="77777777" w:rsidR="00C4306C" w:rsidRPr="00F242F7" w:rsidRDefault="00C4306C" w:rsidP="00F242F7">
            <w:pPr>
              <w:pStyle w:val="ListParagraph"/>
              <w:numPr>
                <w:ilvl w:val="0"/>
                <w:numId w:val="12"/>
              </w:numPr>
              <w:rPr>
                <w:lang w:val="en-GB"/>
              </w:rPr>
            </w:pPr>
            <w:r w:rsidRPr="00F242F7">
              <w:rPr>
                <w:lang w:val="en-GB"/>
              </w:rPr>
              <w:t>selecting and applying relevant supporting detail;</w:t>
            </w:r>
          </w:p>
          <w:p w14:paraId="095BBEEF" w14:textId="41E4C5A0" w:rsidR="003F73CB" w:rsidRPr="003F73CB" w:rsidRDefault="00C4306C" w:rsidP="00F242F7">
            <w:pPr>
              <w:pStyle w:val="ListParagraph"/>
              <w:numPr>
                <w:ilvl w:val="0"/>
                <w:numId w:val="12"/>
              </w:numPr>
            </w:pPr>
            <w:r w:rsidRPr="00F242F7">
              <w:rPr>
                <w:lang w:val="en-GB"/>
              </w:rPr>
              <w:t>discussing a range of different viewpoints about the application of the concept of law.</w:t>
            </w:r>
          </w:p>
        </w:tc>
        <w:tc>
          <w:tcPr>
            <w:tcW w:w="1667" w:type="pct"/>
            <w:tcBorders>
              <w:top w:val="single" w:sz="4" w:space="0" w:color="auto"/>
              <w:left w:val="single" w:sz="4" w:space="0" w:color="auto"/>
              <w:bottom w:val="single" w:sz="4" w:space="0" w:color="auto"/>
              <w:right w:val="single" w:sz="4" w:space="0" w:color="auto"/>
            </w:tcBorders>
          </w:tcPr>
          <w:p w14:paraId="7253A7CF" w14:textId="77777777" w:rsidR="00C4306C" w:rsidRPr="00F44168" w:rsidRDefault="00C4306C" w:rsidP="00C4306C">
            <w:r w:rsidRPr="00F44168">
              <w:t>Comprehensive evaluation</w:t>
            </w:r>
            <w:r w:rsidRPr="00F44168">
              <w:rPr>
                <w:i/>
              </w:rPr>
              <w:t xml:space="preserve"> </w:t>
            </w:r>
            <w:r w:rsidRPr="00F44168">
              <w:t>of the application of a concept of law, or key element of a concept of law, in relation to an actual situation is demonstrated by:</w:t>
            </w:r>
          </w:p>
          <w:p w14:paraId="0E5999B4" w14:textId="77777777" w:rsidR="00C4306C" w:rsidRPr="00F242F7" w:rsidRDefault="00C4306C" w:rsidP="00F242F7">
            <w:pPr>
              <w:pStyle w:val="ListParagraph"/>
              <w:numPr>
                <w:ilvl w:val="0"/>
                <w:numId w:val="12"/>
              </w:numPr>
              <w:rPr>
                <w:lang w:val="en-GB"/>
              </w:rPr>
            </w:pPr>
            <w:r w:rsidRPr="00F242F7">
              <w:rPr>
                <w:lang w:val="en-GB"/>
              </w:rPr>
              <w:t xml:space="preserve">assessing the validity of differing </w:t>
            </w:r>
            <w:r w:rsidRPr="00F44168">
              <w:rPr>
                <w:lang w:val="en-GB"/>
              </w:rPr>
              <w:t>viewpoints</w:t>
            </w:r>
            <w:r w:rsidRPr="00F242F7">
              <w:rPr>
                <w:lang w:val="en-GB"/>
              </w:rPr>
              <w:t xml:space="preserve"> and the present or future implications for society in relation to the concept;</w:t>
            </w:r>
          </w:p>
          <w:p w14:paraId="1E6A3847" w14:textId="77777777" w:rsidR="00C4306C" w:rsidRPr="00F44168" w:rsidRDefault="00C4306C" w:rsidP="00F242F7">
            <w:pPr>
              <w:pStyle w:val="ListParagraph"/>
              <w:numPr>
                <w:ilvl w:val="0"/>
                <w:numId w:val="12"/>
              </w:numPr>
              <w:rPr>
                <w:lang w:val="en-GB"/>
              </w:rPr>
            </w:pPr>
            <w:r w:rsidRPr="00F44168">
              <w:rPr>
                <w:lang w:val="en-GB"/>
              </w:rPr>
              <w:t>selecting and applying a range of relevant supporting detail;</w:t>
            </w:r>
          </w:p>
          <w:p w14:paraId="1FB891DF" w14:textId="6BFDC3DF" w:rsidR="003F73CB" w:rsidRDefault="00C4306C" w:rsidP="00F242F7">
            <w:pPr>
              <w:pStyle w:val="ListParagraph"/>
              <w:numPr>
                <w:ilvl w:val="0"/>
                <w:numId w:val="12"/>
              </w:numPr>
            </w:pPr>
            <w:r w:rsidRPr="00F44168">
              <w:rPr>
                <w:lang w:val="en-GB"/>
              </w:rPr>
              <w:t>justifying</w:t>
            </w:r>
            <w:r w:rsidRPr="00F242F7">
              <w:rPr>
                <w:lang w:val="en-GB"/>
              </w:rPr>
              <w:t xml:space="preserve"> clear conclusions.</w:t>
            </w:r>
          </w:p>
        </w:tc>
      </w:tr>
    </w:tbl>
    <w:p w14:paraId="0766BB96" w14:textId="77777777" w:rsidR="00DF277B" w:rsidRDefault="00DF277B" w:rsidP="00C733E4">
      <w:pPr>
        <w:pStyle w:val="Heading1"/>
        <w:sectPr w:rsidR="00DF277B" w:rsidSect="007E7E7D">
          <w:headerReference w:type="default" r:id="rId18"/>
          <w:headerReference w:type="first" r:id="rId19"/>
          <w:footerReference w:type="first" r:id="rId20"/>
          <w:pgSz w:w="16838" w:h="11906" w:orient="landscape"/>
          <w:pgMar w:top="1440" w:right="1440" w:bottom="1440" w:left="1440" w:header="1990" w:footer="709" w:gutter="0"/>
          <w:cols w:space="708"/>
          <w:titlePg/>
          <w:docGrid w:linePitch="360"/>
        </w:sectPr>
      </w:pPr>
    </w:p>
    <w:tbl>
      <w:tblPr>
        <w:tblStyle w:val="TableGrid"/>
        <w:tblW w:w="5000" w:type="pct"/>
        <w:tblLook w:val="04A0" w:firstRow="1" w:lastRow="0" w:firstColumn="1" w:lastColumn="0" w:noHBand="0" w:noVBand="1"/>
      </w:tblPr>
      <w:tblGrid>
        <w:gridCol w:w="1480"/>
        <w:gridCol w:w="4157"/>
        <w:gridCol w:w="4157"/>
        <w:gridCol w:w="4154"/>
      </w:tblGrid>
      <w:tr w:rsidR="00C77C98" w14:paraId="54612073" w14:textId="77777777" w:rsidTr="007F1996">
        <w:trPr>
          <w:tblHeader/>
        </w:trPr>
        <w:tc>
          <w:tcPr>
            <w:tcW w:w="531" w:type="pct"/>
            <w:tcBorders>
              <w:bottom w:val="single" w:sz="4" w:space="0" w:color="auto"/>
            </w:tcBorders>
            <w:shd w:val="clear" w:color="auto" w:fill="F2F2F2" w:themeFill="background1" w:themeFillShade="F2"/>
            <w:vAlign w:val="center"/>
          </w:tcPr>
          <w:p w14:paraId="548A941C" w14:textId="77777777" w:rsidR="00C77C98" w:rsidRPr="00A560B9" w:rsidRDefault="00C77C98" w:rsidP="007F1996">
            <w:pPr>
              <w:jc w:val="center"/>
              <w:rPr>
                <w:rStyle w:val="Strong"/>
                <w:rFonts w:ascii="Mulish" w:hAnsi="Mulish"/>
                <w:b w:val="0"/>
                <w:bCs w:val="0"/>
              </w:rPr>
            </w:pPr>
            <w:r w:rsidRPr="00A560B9">
              <w:rPr>
                <w:rStyle w:val="Strong"/>
                <w:rFonts w:ascii="Mulish" w:hAnsi="Mulish"/>
                <w:bCs w:val="0"/>
              </w:rPr>
              <w:lastRenderedPageBreak/>
              <w:t>Task</w:t>
            </w:r>
          </w:p>
        </w:tc>
        <w:tc>
          <w:tcPr>
            <w:tcW w:w="1490" w:type="pct"/>
            <w:tcBorders>
              <w:bottom w:val="single" w:sz="4" w:space="0" w:color="auto"/>
            </w:tcBorders>
            <w:shd w:val="clear" w:color="auto" w:fill="F2F2F2" w:themeFill="background1" w:themeFillShade="F2"/>
            <w:vAlign w:val="center"/>
          </w:tcPr>
          <w:p w14:paraId="6360DAA6" w14:textId="77777777" w:rsidR="00C77C98" w:rsidRPr="00A560B9" w:rsidRDefault="00C77C98" w:rsidP="007F1996">
            <w:pPr>
              <w:jc w:val="center"/>
              <w:rPr>
                <w:rStyle w:val="Strong"/>
                <w:rFonts w:ascii="Mulish" w:hAnsi="Mulish"/>
                <w:b w:val="0"/>
                <w:bCs w:val="0"/>
              </w:rPr>
            </w:pPr>
            <w:r w:rsidRPr="00A560B9">
              <w:rPr>
                <w:rStyle w:val="Strong"/>
                <w:rFonts w:ascii="Mulish" w:hAnsi="Mulish"/>
                <w:bCs w:val="0"/>
              </w:rPr>
              <w:t>Achievement</w:t>
            </w:r>
          </w:p>
        </w:tc>
        <w:tc>
          <w:tcPr>
            <w:tcW w:w="1490" w:type="pct"/>
            <w:tcBorders>
              <w:bottom w:val="single" w:sz="4" w:space="0" w:color="auto"/>
            </w:tcBorders>
            <w:shd w:val="clear" w:color="auto" w:fill="F2F2F2" w:themeFill="background1" w:themeFillShade="F2"/>
            <w:vAlign w:val="center"/>
          </w:tcPr>
          <w:p w14:paraId="15B10266" w14:textId="77777777" w:rsidR="00C77C98" w:rsidRPr="00A560B9" w:rsidRDefault="00C77C98" w:rsidP="007F1996">
            <w:pPr>
              <w:jc w:val="center"/>
              <w:rPr>
                <w:rStyle w:val="Strong"/>
                <w:rFonts w:ascii="Mulish" w:hAnsi="Mulish"/>
                <w:b w:val="0"/>
                <w:bCs w:val="0"/>
              </w:rPr>
            </w:pPr>
            <w:r w:rsidRPr="00A560B9">
              <w:rPr>
                <w:rStyle w:val="Strong"/>
                <w:rFonts w:ascii="Mulish" w:hAnsi="Mulish"/>
                <w:bCs w:val="0"/>
              </w:rPr>
              <w:t>Achievement with Merit</w:t>
            </w:r>
          </w:p>
        </w:tc>
        <w:tc>
          <w:tcPr>
            <w:tcW w:w="1489" w:type="pct"/>
            <w:tcBorders>
              <w:bottom w:val="single" w:sz="4" w:space="0" w:color="auto"/>
            </w:tcBorders>
            <w:shd w:val="clear" w:color="auto" w:fill="F2F2F2" w:themeFill="background1" w:themeFillShade="F2"/>
            <w:vAlign w:val="center"/>
          </w:tcPr>
          <w:p w14:paraId="42B5D2B4" w14:textId="77777777" w:rsidR="00C77C98" w:rsidRPr="00A560B9" w:rsidRDefault="00C77C98" w:rsidP="007F1996">
            <w:pPr>
              <w:jc w:val="center"/>
              <w:rPr>
                <w:rStyle w:val="Strong"/>
                <w:rFonts w:ascii="Mulish" w:hAnsi="Mulish"/>
                <w:b w:val="0"/>
                <w:bCs w:val="0"/>
              </w:rPr>
            </w:pPr>
            <w:r w:rsidRPr="00A560B9">
              <w:rPr>
                <w:rStyle w:val="Strong"/>
                <w:rFonts w:ascii="Mulish" w:hAnsi="Mulish"/>
                <w:bCs w:val="0"/>
              </w:rPr>
              <w:t>Achievement with Excellence</w:t>
            </w:r>
          </w:p>
        </w:tc>
      </w:tr>
      <w:tr w:rsidR="00C77C98" w14:paraId="09410791" w14:textId="77777777" w:rsidTr="007F1996">
        <w:tc>
          <w:tcPr>
            <w:tcW w:w="531" w:type="pct"/>
            <w:tcBorders>
              <w:top w:val="single" w:sz="4" w:space="0" w:color="auto"/>
              <w:left w:val="single" w:sz="4" w:space="0" w:color="auto"/>
              <w:bottom w:val="single" w:sz="4" w:space="0" w:color="auto"/>
              <w:right w:val="single" w:sz="4" w:space="0" w:color="auto"/>
            </w:tcBorders>
          </w:tcPr>
          <w:p w14:paraId="2D26CC8C" w14:textId="77777777" w:rsidR="00C77C98" w:rsidRPr="000F4D4B" w:rsidRDefault="00C77C98" w:rsidP="007F1996">
            <w:pPr>
              <w:rPr>
                <w:rFonts w:eastAsia="Inter" w:cs="Inter"/>
                <w:b/>
                <w:bCs/>
              </w:rPr>
            </w:pPr>
            <w:r w:rsidRPr="000F4D4B">
              <w:rPr>
                <w:rFonts w:eastAsia="Inter" w:cs="Inter"/>
                <w:b/>
                <w:bCs/>
              </w:rPr>
              <w:t>ONE</w:t>
            </w:r>
          </w:p>
          <w:p w14:paraId="4481D87F" w14:textId="77777777" w:rsidR="00C77C98" w:rsidRPr="000F4D4B" w:rsidRDefault="00C77C98" w:rsidP="007F1996">
            <w:pPr>
              <w:rPr>
                <w:rFonts w:eastAsia="Inter" w:cs="Inter"/>
                <w:b/>
                <w:bCs/>
              </w:rPr>
            </w:pPr>
            <w:r w:rsidRPr="000F4D4B">
              <w:rPr>
                <w:rFonts w:eastAsia="Inter" w:cs="Inter"/>
                <w:b/>
                <w:bCs/>
              </w:rPr>
              <w:t>Outcome 1</w:t>
            </w:r>
          </w:p>
          <w:p w14:paraId="445B5E79" w14:textId="49882AD2" w:rsidR="00C77C98" w:rsidRPr="00C81F3C" w:rsidRDefault="00C77C98" w:rsidP="007F1996">
            <w:pPr>
              <w:rPr>
                <w:rFonts w:eastAsia="Inter" w:cs="Inter"/>
              </w:rPr>
            </w:pPr>
            <w:r w:rsidRPr="000F4D4B">
              <w:rPr>
                <w:rFonts w:eastAsia="Inter" w:cs="Inter"/>
                <w:b/>
                <w:bCs/>
              </w:rPr>
              <w:t>PC 1.1,</w:t>
            </w:r>
            <w:r w:rsidR="000F4D4B">
              <w:rPr>
                <w:rFonts w:eastAsia="Inter" w:cs="Inter"/>
                <w:b/>
                <w:bCs/>
              </w:rPr>
              <w:t xml:space="preserve"> </w:t>
            </w:r>
            <w:r w:rsidRPr="000F4D4B">
              <w:rPr>
                <w:rFonts w:eastAsia="Inter" w:cs="Inter"/>
                <w:b/>
                <w:bCs/>
              </w:rPr>
              <w:t>1.2</w:t>
            </w:r>
          </w:p>
        </w:tc>
        <w:tc>
          <w:tcPr>
            <w:tcW w:w="1490" w:type="pct"/>
            <w:tcBorders>
              <w:top w:val="single" w:sz="4" w:space="0" w:color="auto"/>
              <w:left w:val="single" w:sz="4" w:space="0" w:color="auto"/>
              <w:bottom w:val="single" w:sz="4" w:space="0" w:color="auto"/>
              <w:right w:val="single" w:sz="4" w:space="0" w:color="auto"/>
            </w:tcBorders>
          </w:tcPr>
          <w:p w14:paraId="004415BD" w14:textId="77777777" w:rsidR="00C77C98" w:rsidRDefault="00C77C98" w:rsidP="007F1996">
            <w:pPr>
              <w:rPr>
                <w:rFonts w:eastAsia="Inter" w:cs="Inter"/>
              </w:rPr>
            </w:pPr>
            <w:r w:rsidRPr="08C7210C">
              <w:rPr>
                <w:rFonts w:eastAsia="Inter" w:cs="Inter"/>
              </w:rPr>
              <w:t>A sample answer could read:</w:t>
            </w:r>
          </w:p>
          <w:p w14:paraId="4F02959A" w14:textId="77777777" w:rsidR="00C77C98" w:rsidRDefault="00C77C98" w:rsidP="007F1996">
            <w:pPr>
              <w:rPr>
                <w:rFonts w:eastAsia="Inter" w:cs="Inter"/>
                <w:i/>
                <w:iCs/>
              </w:rPr>
            </w:pPr>
            <w:r w:rsidRPr="08C7210C">
              <w:rPr>
                <w:rFonts w:eastAsia="Inter" w:cs="Inter"/>
                <w:i/>
                <w:iCs/>
                <w:u w:val="single"/>
              </w:rPr>
              <w:t>The rule of law in relation to the</w:t>
            </w:r>
            <w:r w:rsidRPr="08C7210C">
              <w:rPr>
                <w:rFonts w:eastAsia="Inter" w:cs="Inter"/>
                <w:i/>
                <w:iCs/>
              </w:rPr>
              <w:t xml:space="preserve"> </w:t>
            </w:r>
            <w:r w:rsidRPr="08C7210C">
              <w:rPr>
                <w:rFonts w:eastAsia="Inter" w:cs="Inter"/>
                <w:i/>
                <w:iCs/>
                <w:u w:val="single"/>
              </w:rPr>
              <w:t>retrospective surveillance laws</w:t>
            </w:r>
            <w:r w:rsidRPr="08C7210C">
              <w:rPr>
                <w:rFonts w:eastAsia="Inter" w:cs="Inter"/>
                <w:i/>
                <w:iCs/>
              </w:rPr>
              <w:t xml:space="preserve"> </w:t>
            </w:r>
            <w:r w:rsidRPr="08C7210C">
              <w:rPr>
                <w:rFonts w:eastAsia="Inter" w:cs="Inter"/>
                <w:i/>
                <w:iCs/>
                <w:u w:val="single"/>
              </w:rPr>
              <w:t>passed under urgency in October</w:t>
            </w:r>
            <w:r w:rsidRPr="08C7210C">
              <w:rPr>
                <w:rFonts w:eastAsia="Inter" w:cs="Inter"/>
                <w:i/>
                <w:iCs/>
              </w:rPr>
              <w:t xml:space="preserve"> </w:t>
            </w:r>
            <w:r w:rsidRPr="08C7210C">
              <w:rPr>
                <w:rFonts w:eastAsia="Inter" w:cs="Inter"/>
                <w:i/>
                <w:iCs/>
                <w:u w:val="single"/>
              </w:rPr>
              <w:t>2011.</w:t>
            </w:r>
          </w:p>
          <w:p w14:paraId="313219A7" w14:textId="77777777" w:rsidR="00C77C98" w:rsidRDefault="00C77C98" w:rsidP="007F1996">
            <w:pPr>
              <w:rPr>
                <w:rFonts w:eastAsia="Inter" w:cs="Inter"/>
                <w:i/>
                <w:iCs/>
              </w:rPr>
            </w:pPr>
            <w:r w:rsidRPr="08C7210C">
              <w:rPr>
                <w:rFonts w:eastAsia="Inter" w:cs="Inter"/>
                <w:i/>
                <w:iCs/>
              </w:rPr>
              <w:t>How did the legal or judicial body apply your chosen concept of law (or key feature/element of this) in this situation?</w:t>
            </w:r>
          </w:p>
          <w:p w14:paraId="6A0EE253" w14:textId="77777777" w:rsidR="00C77C98" w:rsidRDefault="00C77C98" w:rsidP="007F1996">
            <w:pPr>
              <w:rPr>
                <w:rFonts w:eastAsia="Inter" w:cs="Inter"/>
                <w:i/>
                <w:iCs/>
              </w:rPr>
            </w:pPr>
            <w:r w:rsidRPr="08C7210C">
              <w:rPr>
                <w:rFonts w:eastAsia="Inter" w:cs="Inter"/>
                <w:i/>
                <w:iCs/>
              </w:rPr>
              <w:t>The rule of law is part of the New Zealand constitution. This concept is sometimes summarised as being the principle that no one is above the law. It includes notions such as: laws affecting individual freedoms need to be clear and transparent; citizens are to receive a fair hearing before their freedom is restricted; powers exercised by MPs and officials need to be legally authorised by due process; there are legal protections against the abuse of discretionary power; and unfair discrimination is</w:t>
            </w:r>
            <w:r w:rsidRPr="08C7210C">
              <w:rPr>
                <w:rFonts w:eastAsia="Inter" w:cs="Inter"/>
                <w:i/>
                <w:iCs/>
                <w:spacing w:val="-7"/>
              </w:rPr>
              <w:t xml:space="preserve"> </w:t>
            </w:r>
            <w:r w:rsidRPr="08C7210C">
              <w:rPr>
                <w:rFonts w:eastAsia="Inter" w:cs="Inter"/>
                <w:i/>
                <w:iCs/>
              </w:rPr>
              <w:t>unlawful.</w:t>
            </w:r>
          </w:p>
          <w:p w14:paraId="580D6F01" w14:textId="77777777" w:rsidR="00C77C98" w:rsidRDefault="00C77C98" w:rsidP="007F1996">
            <w:pPr>
              <w:rPr>
                <w:rFonts w:eastAsia="Inter" w:cs="Inter"/>
                <w:i/>
                <w:iCs/>
              </w:rPr>
            </w:pPr>
            <w:bookmarkStart w:id="0" w:name="One_rule_that_encompasses_several_of_the"/>
            <w:bookmarkEnd w:id="0"/>
            <w:r w:rsidRPr="08C7210C">
              <w:rPr>
                <w:rFonts w:eastAsia="Inter" w:cs="Inter"/>
                <w:i/>
                <w:iCs/>
              </w:rPr>
              <w:t xml:space="preserve">One rule that encompasses several of these notions is that a law should take effect from the time it receives the Royal assent, and not before. For example, this is recognised by </w:t>
            </w:r>
            <w:r w:rsidRPr="08C7210C">
              <w:rPr>
                <w:rFonts w:eastAsia="Inter" w:cs="Inter"/>
                <w:i/>
                <w:iCs/>
              </w:rPr>
              <w:lastRenderedPageBreak/>
              <w:t>Section 10A of the Crimes Act 1961 which states that criminal enactments are not to have retrospective effect (so someone cannot be charged with a crime if it was not defined as a crime at the time the act was committed). This is the opposite of a retrospective law, which is one that is backdated to have effect before it was</w:t>
            </w:r>
            <w:r w:rsidRPr="08C7210C">
              <w:rPr>
                <w:rFonts w:eastAsia="Inter" w:cs="Inter"/>
                <w:i/>
                <w:iCs/>
                <w:spacing w:val="-6"/>
              </w:rPr>
              <w:t xml:space="preserve"> </w:t>
            </w:r>
            <w:r w:rsidRPr="08C7210C">
              <w:rPr>
                <w:rFonts w:eastAsia="Inter" w:cs="Inter"/>
                <w:i/>
                <w:iCs/>
              </w:rPr>
              <w:t>passed.</w:t>
            </w:r>
          </w:p>
          <w:p w14:paraId="166865F0" w14:textId="77777777" w:rsidR="00C77C98" w:rsidRDefault="00C77C98" w:rsidP="007F1996">
            <w:pPr>
              <w:rPr>
                <w:rFonts w:eastAsia="Inter" w:cs="Inter"/>
                <w:i/>
                <w:iCs/>
              </w:rPr>
            </w:pPr>
            <w:bookmarkStart w:id="1" w:name="However,_the_New_Zealand_government_pass"/>
            <w:bookmarkEnd w:id="1"/>
            <w:r w:rsidRPr="08C7210C">
              <w:rPr>
                <w:rFonts w:eastAsia="Inter" w:cs="Inter"/>
                <w:i/>
                <w:iCs/>
              </w:rPr>
              <w:t>However, the New Zealand government passed a retrospective law, the Video Camera Surveillance (Temporary Measures) Bill 2011. They did this by passing the law under urgency so that already-gathered but unlawful video camera evidence could be declared lawful in time for an upcoming trial. The first reading of the legislation occurred on 27 September 2011 and it came into effect on 18 October 2011. The trial began on 13 February</w:t>
            </w:r>
            <w:r w:rsidRPr="08C7210C">
              <w:rPr>
                <w:rFonts w:eastAsia="Inter" w:cs="Inter"/>
                <w:i/>
                <w:iCs/>
                <w:spacing w:val="-4"/>
              </w:rPr>
              <w:t xml:space="preserve"> </w:t>
            </w:r>
            <w:r w:rsidRPr="08C7210C">
              <w:rPr>
                <w:rFonts w:eastAsia="Inter" w:cs="Inter"/>
                <w:i/>
                <w:iCs/>
              </w:rPr>
              <w:t>2012.</w:t>
            </w:r>
          </w:p>
          <w:p w14:paraId="3E1B633B" w14:textId="77777777" w:rsidR="00C77C98" w:rsidRDefault="00C77C98" w:rsidP="007F1996">
            <w:pPr>
              <w:rPr>
                <w:rFonts w:eastAsia="Inter" w:cs="Inter"/>
                <w:i/>
                <w:iCs/>
              </w:rPr>
            </w:pPr>
            <w:r w:rsidRPr="08C7210C">
              <w:rPr>
                <w:rFonts w:eastAsia="Inter" w:cs="Inter"/>
                <w:i/>
                <w:iCs/>
              </w:rPr>
              <w:t>Why did that body apply it in that manner?</w:t>
            </w:r>
          </w:p>
          <w:p w14:paraId="3BBAAD5E" w14:textId="77777777" w:rsidR="00C77C98" w:rsidRDefault="00C77C98" w:rsidP="007F1996">
            <w:pPr>
              <w:rPr>
                <w:rFonts w:eastAsia="Inter" w:cs="Inter"/>
                <w:i/>
                <w:iCs/>
              </w:rPr>
            </w:pPr>
            <w:bookmarkStart w:id="2" w:name="The_reason_the_New_Zealand_government_di"/>
            <w:bookmarkEnd w:id="2"/>
            <w:r w:rsidRPr="08C7210C">
              <w:rPr>
                <w:rFonts w:eastAsia="Inter" w:cs="Inter"/>
                <w:i/>
                <w:iCs/>
              </w:rPr>
              <w:t xml:space="preserve">The reason the New Zealand government did this was because the Supreme Court ruled that covert video surveillance obtained on private property was illegal if there </w:t>
            </w:r>
            <w:r w:rsidRPr="08C7210C">
              <w:rPr>
                <w:rFonts w:eastAsia="Inter" w:cs="Inter"/>
                <w:i/>
                <w:iCs/>
              </w:rPr>
              <w:lastRenderedPageBreak/>
              <w:t xml:space="preserve">was no prior authorisation (for example, a warrant). This meant that the evidence the police had collected would not be able to be used in Court against the defendants of the “Operation 8” </w:t>
            </w:r>
            <w:proofErr w:type="spellStart"/>
            <w:r w:rsidRPr="08C7210C">
              <w:rPr>
                <w:rFonts w:eastAsia="Inter" w:cs="Inter"/>
                <w:i/>
                <w:iCs/>
              </w:rPr>
              <w:t>Urewera</w:t>
            </w:r>
            <w:proofErr w:type="spellEnd"/>
            <w:r w:rsidRPr="08C7210C">
              <w:rPr>
                <w:rFonts w:eastAsia="Inter" w:cs="Inter"/>
                <w:i/>
                <w:iCs/>
              </w:rPr>
              <w:t xml:space="preserve"> raids. It would also affect the lawfulness of evidence for 40 upcoming trials and 50 Police operations.</w:t>
            </w:r>
          </w:p>
          <w:p w14:paraId="0399CE50" w14:textId="77777777" w:rsidR="00C77C98" w:rsidRDefault="00C77C98" w:rsidP="007F1996">
            <w:pPr>
              <w:rPr>
                <w:rFonts w:eastAsia="Inter" w:cs="Inter"/>
              </w:rPr>
            </w:pPr>
            <w:bookmarkStart w:id="3" w:name="A_part_answer_that_compares_differing_vi"/>
            <w:bookmarkEnd w:id="3"/>
            <w:r w:rsidRPr="08C7210C">
              <w:rPr>
                <w:rFonts w:eastAsia="Inter" w:cs="Inter"/>
                <w:bCs/>
              </w:rPr>
              <w:t xml:space="preserve">A part answer </w:t>
            </w:r>
            <w:r w:rsidRPr="08C7210C">
              <w:rPr>
                <w:rFonts w:eastAsia="Inter" w:cs="Inter"/>
              </w:rPr>
              <w:t>that compares differing viewpoints could read:</w:t>
            </w:r>
          </w:p>
          <w:p w14:paraId="3E8C7A66" w14:textId="77777777" w:rsidR="00C77C98" w:rsidRDefault="00C77C98" w:rsidP="007F1996">
            <w:pPr>
              <w:rPr>
                <w:rFonts w:eastAsia="Inter" w:cs="Inter"/>
                <w:i/>
                <w:iCs/>
              </w:rPr>
            </w:pPr>
            <w:r w:rsidRPr="08C7210C">
              <w:rPr>
                <w:rFonts w:eastAsia="Inter" w:cs="Inter"/>
                <w:i/>
                <w:iCs/>
              </w:rPr>
              <w:t>Some legal professionals did not support the application of a retrospective law as retrospective legislation is considered to be against the rule of law.</w:t>
            </w:r>
          </w:p>
          <w:p w14:paraId="2E4082C2" w14:textId="77777777" w:rsidR="00C77C98" w:rsidRDefault="00C77C98" w:rsidP="007F1996">
            <w:pPr>
              <w:rPr>
                <w:rFonts w:eastAsia="Inter" w:cs="Inter"/>
                <w:i/>
                <w:iCs/>
              </w:rPr>
            </w:pPr>
            <w:r w:rsidRPr="08C7210C">
              <w:rPr>
                <w:rFonts w:eastAsia="Inter" w:cs="Inter"/>
                <w:i/>
                <w:iCs/>
              </w:rPr>
              <w:t>Others believe that the most important consideration in this situation was to protect the public from criminal offending, rather than to protect criminals by applying the rule of law.</w:t>
            </w:r>
          </w:p>
          <w:p w14:paraId="7BE50EEF" w14:textId="77777777" w:rsidR="00C77C98" w:rsidRDefault="00C77C98" w:rsidP="007F1996">
            <w:pPr>
              <w:rPr>
                <w:rFonts w:eastAsia="Inter" w:cs="Inter"/>
                <w:i/>
                <w:iCs/>
              </w:rPr>
            </w:pPr>
            <w:r w:rsidRPr="08C7210C">
              <w:rPr>
                <w:rFonts w:eastAsia="Inter" w:cs="Inter"/>
                <w:i/>
                <w:iCs/>
              </w:rPr>
              <w:t xml:space="preserve">These two viewpoints have very little overlap as the holders of these viewpoints value competing priorities. You could argue that they both believe in the importance of law, but those for whom public protection is the most important thing are most concerned with the widest possible </w:t>
            </w:r>
            <w:r w:rsidRPr="08C7210C">
              <w:rPr>
                <w:rFonts w:eastAsia="Inter" w:cs="Inter"/>
                <w:i/>
                <w:iCs/>
              </w:rPr>
              <w:lastRenderedPageBreak/>
              <w:t>application of criminal sanctions; whereas those who are against retrospective law believe the rule of law is a more important principle.</w:t>
            </w:r>
          </w:p>
        </w:tc>
        <w:tc>
          <w:tcPr>
            <w:tcW w:w="1490" w:type="pct"/>
            <w:tcBorders>
              <w:top w:val="single" w:sz="4" w:space="0" w:color="auto"/>
              <w:left w:val="single" w:sz="4" w:space="0" w:color="auto"/>
              <w:bottom w:val="single" w:sz="4" w:space="0" w:color="auto"/>
              <w:right w:val="single" w:sz="4" w:space="0" w:color="auto"/>
            </w:tcBorders>
          </w:tcPr>
          <w:p w14:paraId="1D7AEB73" w14:textId="77777777" w:rsidR="00C77C98" w:rsidRDefault="00C77C98" w:rsidP="007F1996">
            <w:pPr>
              <w:rPr>
                <w:rFonts w:eastAsia="Inter" w:cs="Inter"/>
              </w:rPr>
            </w:pPr>
            <w:r w:rsidRPr="08C7210C">
              <w:rPr>
                <w:rFonts w:eastAsia="Inter" w:cs="Inter"/>
              </w:rPr>
              <w:lastRenderedPageBreak/>
              <w:t xml:space="preserve">A </w:t>
            </w:r>
            <w:r w:rsidRPr="08C7210C">
              <w:rPr>
                <w:rFonts w:eastAsia="Inter" w:cs="Inter"/>
                <w:bCs/>
              </w:rPr>
              <w:t xml:space="preserve">part </w:t>
            </w:r>
            <w:r w:rsidRPr="08C7210C">
              <w:rPr>
                <w:rFonts w:eastAsia="Inter" w:cs="Inter"/>
              </w:rPr>
              <w:t>answer in which the comparison of standard refers to differing viewpoints is developed with supporting detail could read</w:t>
            </w:r>
          </w:p>
          <w:p w14:paraId="0FA761BD" w14:textId="77777777" w:rsidR="00C77C98" w:rsidRDefault="00C77C98" w:rsidP="007F1996">
            <w:pPr>
              <w:rPr>
                <w:rFonts w:eastAsia="Inter" w:cs="Inter"/>
                <w:i/>
                <w:iCs/>
              </w:rPr>
            </w:pPr>
            <w:r w:rsidRPr="08C7210C">
              <w:rPr>
                <w:rFonts w:eastAsia="Inter" w:cs="Inter"/>
                <w:i/>
                <w:iCs/>
              </w:rPr>
              <w:t>In a criticism, Andrew Geddis, associate professor of law at Otago believes that the whole purpose of the law is to constrain power and to restrict those who govern us and those who enforce their laws, and that the courts are there to provide interpretations of the law independent of those who govern us (or enforce their rules), to make sure that the law has some meaning other than that which is most convenient to them.</w:t>
            </w:r>
          </w:p>
          <w:p w14:paraId="235D43AA" w14:textId="77777777" w:rsidR="00C77C98" w:rsidRDefault="00C77C98" w:rsidP="007F1996">
            <w:pPr>
              <w:rPr>
                <w:rFonts w:eastAsia="Inter" w:cs="Inter"/>
                <w:i/>
                <w:iCs/>
              </w:rPr>
            </w:pPr>
            <w:r w:rsidRPr="08C7210C">
              <w:rPr>
                <w:rFonts w:eastAsia="Inter" w:cs="Inter"/>
                <w:i/>
                <w:iCs/>
              </w:rPr>
              <w:t>In contrast to this, in a comment to an online Dominion Post article about this (30/09/2011), “</w:t>
            </w:r>
            <w:proofErr w:type="spellStart"/>
            <w:r w:rsidRPr="08C7210C">
              <w:rPr>
                <w:rFonts w:eastAsia="Inter" w:cs="Inter"/>
                <w:i/>
                <w:iCs/>
              </w:rPr>
              <w:t>FC_Shaza</w:t>
            </w:r>
            <w:proofErr w:type="spellEnd"/>
            <w:r w:rsidRPr="08C7210C">
              <w:rPr>
                <w:rFonts w:eastAsia="Inter" w:cs="Inter"/>
                <w:i/>
                <w:iCs/>
              </w:rPr>
              <w:t>” suggests support for the government’s decision with the opinion that the uproar over retrospective law proved that criminals had more rights than the rest of us. The writer posed the question “What about our right to live in a safe society?”</w:t>
            </w:r>
          </w:p>
          <w:p w14:paraId="4BF9867B" w14:textId="77777777" w:rsidR="00C77C98" w:rsidRPr="003F73CB" w:rsidRDefault="00C77C98" w:rsidP="007F1996">
            <w:pPr>
              <w:rPr>
                <w:rFonts w:eastAsia="Inter" w:cs="Inter"/>
              </w:rPr>
            </w:pPr>
            <w:r w:rsidRPr="08C7210C">
              <w:rPr>
                <w:rFonts w:eastAsia="Inter" w:cs="Inter"/>
                <w:bCs/>
              </w:rPr>
              <w:t xml:space="preserve">Note – </w:t>
            </w:r>
            <w:r w:rsidRPr="08C7210C">
              <w:rPr>
                <w:rFonts w:eastAsia="Inter" w:cs="Inter"/>
              </w:rPr>
              <w:t xml:space="preserve">this example shows one example for each viewpoint. More </w:t>
            </w:r>
            <w:r w:rsidRPr="08C7210C">
              <w:rPr>
                <w:rFonts w:eastAsia="Inter" w:cs="Inter"/>
              </w:rPr>
              <w:lastRenderedPageBreak/>
              <w:t>than one viewpoint is required for Merit. Differing – to align with standard.</w:t>
            </w:r>
          </w:p>
        </w:tc>
        <w:tc>
          <w:tcPr>
            <w:tcW w:w="1489" w:type="pct"/>
            <w:tcBorders>
              <w:top w:val="single" w:sz="4" w:space="0" w:color="auto"/>
              <w:left w:val="single" w:sz="4" w:space="0" w:color="auto"/>
              <w:bottom w:val="single" w:sz="4" w:space="0" w:color="auto"/>
              <w:right w:val="single" w:sz="4" w:space="0" w:color="auto"/>
            </w:tcBorders>
          </w:tcPr>
          <w:p w14:paraId="3EA8FF97" w14:textId="77777777" w:rsidR="00C77C98" w:rsidRDefault="00C77C98" w:rsidP="007F1996">
            <w:pPr>
              <w:rPr>
                <w:rFonts w:eastAsia="Inter" w:cs="Inter"/>
              </w:rPr>
            </w:pPr>
            <w:r w:rsidRPr="08C7210C">
              <w:rPr>
                <w:rFonts w:eastAsia="Inter" w:cs="Inter"/>
              </w:rPr>
              <w:lastRenderedPageBreak/>
              <w:t xml:space="preserve">A </w:t>
            </w:r>
            <w:r w:rsidRPr="08C7210C">
              <w:rPr>
                <w:rFonts w:eastAsia="Inter" w:cs="Inter"/>
                <w:bCs/>
              </w:rPr>
              <w:t xml:space="preserve">part </w:t>
            </w:r>
            <w:r w:rsidRPr="08C7210C">
              <w:rPr>
                <w:rFonts w:eastAsia="Inter" w:cs="Inter"/>
              </w:rPr>
              <w:t>answer justifying clear conclusions could read:</w:t>
            </w:r>
          </w:p>
          <w:p w14:paraId="746214B3" w14:textId="77777777" w:rsidR="00C77C98" w:rsidRDefault="00C77C98" w:rsidP="007F1996">
            <w:pPr>
              <w:rPr>
                <w:rFonts w:eastAsia="Inter" w:cs="Inter"/>
                <w:i/>
                <w:iCs/>
              </w:rPr>
            </w:pPr>
            <w:r w:rsidRPr="08C7210C">
              <w:rPr>
                <w:rFonts w:eastAsia="Inter" w:cs="Inter"/>
                <w:i/>
                <w:iCs/>
              </w:rPr>
              <w:t>The use of retrospective legislation, going as it does against the rule of law, is hard to justify both legally and morally.</w:t>
            </w:r>
          </w:p>
          <w:p w14:paraId="71C116DA" w14:textId="77777777" w:rsidR="00C77C98" w:rsidRDefault="00C77C98" w:rsidP="007F1996">
            <w:pPr>
              <w:rPr>
                <w:rFonts w:eastAsia="Inter" w:cs="Inter"/>
                <w:i/>
                <w:iCs/>
              </w:rPr>
            </w:pPr>
            <w:r w:rsidRPr="08C7210C">
              <w:rPr>
                <w:rFonts w:eastAsia="Inter" w:cs="Inter"/>
                <w:i/>
                <w:iCs/>
              </w:rPr>
              <w:t>It appears a decision has been made on the practical grounds of saving police time and money in their pursuit of offenders but the police knew that their filming was unlawful and they should not have continued. As Chief Justice Sian Elias stated, for police to continue “deliberate unlawfulness...over a period of some 10 months, is destructive of an effective and credible system of justice.”</w:t>
            </w:r>
          </w:p>
          <w:p w14:paraId="1796A4E8" w14:textId="77777777" w:rsidR="00C77C98" w:rsidRDefault="00C77C98" w:rsidP="007F1996">
            <w:pPr>
              <w:rPr>
                <w:rFonts w:eastAsia="Inter" w:cs="Inter"/>
                <w:i/>
                <w:iCs/>
              </w:rPr>
            </w:pPr>
            <w:r w:rsidRPr="08C7210C">
              <w:rPr>
                <w:rFonts w:eastAsia="Inter" w:cs="Inter"/>
                <w:i/>
                <w:iCs/>
              </w:rPr>
              <w:t xml:space="preserve">While the consequences of not having this law work retrospectively would see offenders not be punished for their crimes, this is the price we as a society need to pay to ensure that police act within the law. Police are part of the state and need to have their powers kept in check. They might also be more likely to act within the law in future situations if they did not have the government </w:t>
            </w:r>
            <w:r w:rsidRPr="08C7210C">
              <w:rPr>
                <w:rFonts w:eastAsia="Inter" w:cs="Inter"/>
                <w:i/>
                <w:iCs/>
              </w:rPr>
              <w:lastRenderedPageBreak/>
              <w:t>bailing them out as has happened in this situation.</w:t>
            </w:r>
          </w:p>
        </w:tc>
      </w:tr>
    </w:tbl>
    <w:p w14:paraId="2D980060" w14:textId="77777777" w:rsidR="00C77C98" w:rsidRDefault="00C77C98" w:rsidP="00DD30BE"/>
    <w:p w14:paraId="6D9715CD" w14:textId="43B2634B" w:rsidR="00AE319F" w:rsidRPr="00692343" w:rsidRDefault="003F73CB" w:rsidP="00DD30BE">
      <w:r w:rsidRPr="003F73CB">
        <w:t>Final grades will be decided using professional judgement based on a holistic examination of the evidence provided against the criteria in the unit standard.</w:t>
      </w:r>
    </w:p>
    <w:sectPr w:rsidR="00AE319F" w:rsidRPr="00692343" w:rsidSect="007E7E7D">
      <w:headerReference w:type="first" r:id="rId21"/>
      <w:pgSz w:w="16838" w:h="11906" w:orient="landscape"/>
      <w:pgMar w:top="1440" w:right="1440" w:bottom="1440" w:left="1440" w:header="85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D4BAF9" w14:textId="77777777" w:rsidR="0030607A" w:rsidRDefault="0030607A" w:rsidP="00212C53">
      <w:r>
        <w:separator/>
      </w:r>
    </w:p>
  </w:endnote>
  <w:endnote w:type="continuationSeparator" w:id="0">
    <w:p w14:paraId="608C90CC" w14:textId="77777777" w:rsidR="0030607A" w:rsidRDefault="0030607A" w:rsidP="00212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nter">
    <w:panose1 w:val="02000503000000020004"/>
    <w:charset w:val="00"/>
    <w:family w:val="auto"/>
    <w:pitch w:val="variable"/>
    <w:sig w:usb0="E00002FF" w:usb1="1200A1FF" w:usb2="00000001" w:usb3="00000000" w:csb0="0000019F" w:csb1="00000000"/>
  </w:font>
  <w:font w:name="Mulish">
    <w:panose1 w:val="00000000000000000000"/>
    <w:charset w:val="00"/>
    <w:family w:val="auto"/>
    <w:pitch w:val="variable"/>
    <w:sig w:usb0="A00002FF" w:usb1="5000204B"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62244773"/>
      <w:docPartObj>
        <w:docPartGallery w:val="Page Numbers (Bottom of Page)"/>
        <w:docPartUnique/>
      </w:docPartObj>
    </w:sdtPr>
    <w:sdtEndPr>
      <w:rPr>
        <w:rStyle w:val="PageNumber"/>
      </w:rPr>
    </w:sdtEndPr>
    <w:sdtContent>
      <w:p w14:paraId="78DE51A6" w14:textId="77777777" w:rsidR="00180B75" w:rsidRDefault="00180B75" w:rsidP="00A617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3EF4259" w14:textId="77777777" w:rsidR="00180B75" w:rsidRDefault="00180B75" w:rsidP="00180B7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F97FFA" w14:textId="77777777" w:rsidR="00EE39FF" w:rsidRPr="00EE39FF" w:rsidRDefault="00EE39FF" w:rsidP="00EE39FF">
    <w:pPr>
      <w:pStyle w:val="Footer"/>
      <w:framePr w:wrap="none" w:vAnchor="text" w:hAnchor="page" w:x="1341" w:y="-138"/>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Pr>
        <w:rStyle w:val="PageNumber"/>
        <w:lang w:val="en-GB"/>
      </w:rPr>
      <w:t>1</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Pr>
        <w:rStyle w:val="PageNumber"/>
        <w:lang w:val="en-GB"/>
      </w:rPr>
      <w:t>4</w:t>
    </w:r>
    <w:r w:rsidRPr="00EE39FF">
      <w:rPr>
        <w:rStyle w:val="PageNumber"/>
        <w:lang w:val="en-GB"/>
      </w:rPr>
      <w:fldChar w:fldCharType="end"/>
    </w:r>
  </w:p>
  <w:p w14:paraId="49AF74B5" w14:textId="0F0BF6E7" w:rsidR="00D14F3A" w:rsidRDefault="00C4306C" w:rsidP="00EE39FF">
    <w:pPr>
      <w:pStyle w:val="Footer"/>
      <w:ind w:right="360"/>
      <w:jc w:val="right"/>
    </w:pPr>
    <w:r>
      <w:t>27843</w:t>
    </w:r>
    <w:r w:rsidR="000123E2">
      <w:t xml:space="preserve"> Assessor Guidelines (Version 3) </w:t>
    </w:r>
    <w:r w:rsidR="000123E2">
      <w:tab/>
    </w:r>
    <w:r w:rsidR="006E4224">
      <w:t>December</w:t>
    </w:r>
    <w:r w:rsidR="000123E2">
      <w:t xml:space="preserve">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8961B5" w14:textId="77777777" w:rsidR="00EE39FF" w:rsidRPr="00EE39FF" w:rsidRDefault="00EE39FF" w:rsidP="00EE39FF">
    <w:pPr>
      <w:pStyle w:val="Footer"/>
      <w:framePr w:wrap="none" w:vAnchor="text" w:hAnchor="page" w:x="14788" w:y="1"/>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Pr>
        <w:rStyle w:val="PageNumber"/>
        <w:lang w:val="en-GB"/>
      </w:rPr>
      <w:t>3</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Pr>
        <w:rStyle w:val="PageNumber"/>
        <w:lang w:val="en-GB"/>
      </w:rPr>
      <w:t>4</w:t>
    </w:r>
    <w:r w:rsidRPr="00EE39FF">
      <w:rPr>
        <w:rStyle w:val="PageNumber"/>
        <w:lang w:val="en-GB"/>
      </w:rPr>
      <w:fldChar w:fldCharType="end"/>
    </w:r>
  </w:p>
  <w:p w14:paraId="5776370B" w14:textId="77777777" w:rsidR="00EE39FF" w:rsidRPr="00EE39FF" w:rsidRDefault="00EE39FF" w:rsidP="00EE39FF">
    <w:pPr>
      <w:pStyle w:val="Footer"/>
      <w:framePr w:wrap="none" w:vAnchor="text" w:hAnchor="page" w:x="1363" w:y="-127"/>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sidRPr="00EE39FF">
      <w:rPr>
        <w:rStyle w:val="PageNumber"/>
        <w:noProof/>
        <w:lang w:val="en-GB"/>
      </w:rPr>
      <w:t>4</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sidRPr="00EE39FF">
      <w:rPr>
        <w:rStyle w:val="PageNumber"/>
        <w:noProof/>
        <w:lang w:val="en-GB"/>
      </w:rPr>
      <w:t>4</w:t>
    </w:r>
    <w:r w:rsidRPr="00EE39FF">
      <w:rPr>
        <w:rStyle w:val="PageNumber"/>
        <w:lang w:val="en-GB"/>
      </w:rPr>
      <w:fldChar w:fldCharType="end"/>
    </w:r>
  </w:p>
  <w:p w14:paraId="6D2A761D" w14:textId="3A329CD4" w:rsidR="001D1125" w:rsidRPr="001D1125" w:rsidRDefault="00C4306C" w:rsidP="00EE39FF">
    <w:pPr>
      <w:pStyle w:val="Footer"/>
      <w:ind w:right="360"/>
      <w:jc w:val="right"/>
    </w:pPr>
    <w:r>
      <w:t>27843</w:t>
    </w:r>
    <w:r w:rsidR="000123E2">
      <w:t xml:space="preserve"> </w:t>
    </w:r>
    <w:r w:rsidR="000D5D7D">
      <w:t>Assessor Guidelines</w:t>
    </w:r>
    <w:r w:rsidR="008C5F06">
      <w:t xml:space="preserve"> </w:t>
    </w:r>
    <w:r w:rsidR="00A53971">
      <w:t>(Version 3)</w:t>
    </w:r>
    <w:r w:rsidR="00A53971">
      <w:tab/>
    </w:r>
    <w:r w:rsidR="006E4224">
      <w:t>December</w:t>
    </w:r>
    <w:r w:rsidR="000D5D7D" w:rsidRPr="006E4224">
      <w:t xml:space="preserve"> 2024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7A74C8" w14:textId="77777777" w:rsidR="00DF277B" w:rsidRPr="00EE39FF" w:rsidRDefault="00DF277B" w:rsidP="00EE39FF">
    <w:pPr>
      <w:pStyle w:val="Footer"/>
      <w:framePr w:wrap="none" w:vAnchor="text" w:hAnchor="page" w:x="1363" w:y="-127"/>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sidRPr="00EE39FF">
      <w:rPr>
        <w:rStyle w:val="PageNumber"/>
        <w:noProof/>
        <w:lang w:val="en-GB"/>
      </w:rPr>
      <w:t>4</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sidRPr="00EE39FF">
      <w:rPr>
        <w:rStyle w:val="PageNumber"/>
        <w:noProof/>
        <w:lang w:val="en-GB"/>
      </w:rPr>
      <w:t>4</w:t>
    </w:r>
    <w:r w:rsidRPr="00EE39FF">
      <w:rPr>
        <w:rStyle w:val="PageNumber"/>
        <w:lang w:val="en-GB"/>
      </w:rPr>
      <w:fldChar w:fldCharType="end"/>
    </w:r>
  </w:p>
  <w:p w14:paraId="6ADEFFB6" w14:textId="21D028F4" w:rsidR="00DF277B" w:rsidRPr="001D1125" w:rsidRDefault="00C4306C" w:rsidP="00EE39FF">
    <w:pPr>
      <w:pStyle w:val="Footer"/>
      <w:ind w:right="360"/>
      <w:jc w:val="right"/>
    </w:pPr>
    <w:r>
      <w:t>27843</w:t>
    </w:r>
    <w:r w:rsidR="00DF277B">
      <w:t xml:space="preserve"> Assessor Guidelines (Version 3)</w:t>
    </w:r>
    <w:r w:rsidR="00DF277B">
      <w:tab/>
    </w:r>
    <w:r w:rsidR="006E4224">
      <w:t>December</w:t>
    </w:r>
    <w:r w:rsidR="00DF277B">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BB497D" w14:textId="77777777" w:rsidR="0030607A" w:rsidRDefault="0030607A" w:rsidP="00212C53">
      <w:r>
        <w:separator/>
      </w:r>
    </w:p>
  </w:footnote>
  <w:footnote w:type="continuationSeparator" w:id="0">
    <w:p w14:paraId="68F4120E" w14:textId="77777777" w:rsidR="0030607A" w:rsidRDefault="0030607A" w:rsidP="00212C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EAEC09" w14:textId="77777777" w:rsidR="00160071" w:rsidRDefault="0086703C" w:rsidP="00212C53">
    <w:pPr>
      <w:pStyle w:val="Header"/>
    </w:pPr>
    <w:r>
      <w:rPr>
        <w:noProof/>
      </w:rPr>
      <w:drawing>
        <wp:anchor distT="0" distB="0" distL="114300" distR="114300" simplePos="0" relativeHeight="251675648" behindDoc="1" locked="0" layoutInCell="1" allowOverlap="1" wp14:anchorId="2DCD9103" wp14:editId="4240FAD4">
          <wp:simplePos x="0" y="0"/>
          <wp:positionH relativeFrom="column">
            <wp:posOffset>4110355</wp:posOffset>
          </wp:positionH>
          <wp:positionV relativeFrom="paragraph">
            <wp:posOffset>-799465</wp:posOffset>
          </wp:positionV>
          <wp:extent cx="1894205" cy="946785"/>
          <wp:effectExtent l="0" t="0" r="0" b="5715"/>
          <wp:wrapNone/>
          <wp:docPr id="954315101" name="Picture 954315101" descr="A blue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76106" name="Picture 7" descr="A blue and grey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94205" cy="946785"/>
                  </a:xfrm>
                  <a:prstGeom prst="rect">
                    <a:avLst/>
                  </a:prstGeom>
                </pic:spPr>
              </pic:pic>
            </a:graphicData>
          </a:graphic>
          <wp14:sizeRelH relativeFrom="page">
            <wp14:pctWidth>0</wp14:pctWidth>
          </wp14:sizeRelH>
          <wp14:sizeRelV relativeFrom="page">
            <wp14:pctHeight>0</wp14:pctHeight>
          </wp14:sizeRelV>
        </wp:anchor>
      </w:drawing>
    </w:r>
    <w:r w:rsidR="00F56D12">
      <w:rPr>
        <w:noProof/>
      </w:rPr>
      <w:drawing>
        <wp:anchor distT="0" distB="0" distL="114300" distR="114300" simplePos="0" relativeHeight="251656191" behindDoc="1" locked="0" layoutInCell="1" allowOverlap="1" wp14:anchorId="51E36F95" wp14:editId="1D3C756E">
          <wp:simplePos x="0" y="0"/>
          <wp:positionH relativeFrom="column">
            <wp:posOffset>-19902414</wp:posOffset>
          </wp:positionH>
          <wp:positionV relativeFrom="paragraph">
            <wp:posOffset>-1285436</wp:posOffset>
          </wp:positionV>
          <wp:extent cx="28049403" cy="1417076"/>
          <wp:effectExtent l="0" t="0" r="0" b="5715"/>
          <wp:wrapNone/>
          <wp:docPr id="51280765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329554" name="Graphic 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8049403" cy="1417076"/>
                  </a:xfrm>
                  <a:prstGeom prst="rect">
                    <a:avLst/>
                  </a:prstGeom>
                </pic:spPr>
              </pic:pic>
            </a:graphicData>
          </a:graphic>
          <wp14:sizeRelH relativeFrom="page">
            <wp14:pctWidth>0</wp14:pctWidth>
          </wp14:sizeRelH>
          <wp14:sizeRelV relativeFrom="page">
            <wp14:pctHeight>0</wp14:pctHeight>
          </wp14:sizeRelV>
        </wp:anchor>
      </w:drawing>
    </w:r>
    <w:r w:rsidR="00530F18">
      <w:ptab w:relativeTo="margin" w:alignment="center" w:leader="none"/>
    </w:r>
    <w:r w:rsidR="00530F18">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34EDDD" w14:textId="77777777" w:rsidR="0043721A" w:rsidRDefault="004372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E01B0D" w14:textId="77777777" w:rsidR="00DF277B" w:rsidRDefault="00DF277B" w:rsidP="00212C53">
    <w:pPr>
      <w:pStyle w:val="Header"/>
    </w:pPr>
    <w:r>
      <w:rPr>
        <w:noProof/>
      </w:rPr>
      <mc:AlternateContent>
        <mc:Choice Requires="wpg">
          <w:drawing>
            <wp:anchor distT="0" distB="0" distL="114300" distR="114300" simplePos="0" relativeHeight="251681792" behindDoc="0" locked="0" layoutInCell="1" allowOverlap="1" wp14:anchorId="3371CFAF" wp14:editId="3039346F">
              <wp:simplePos x="0" y="0"/>
              <wp:positionH relativeFrom="column">
                <wp:posOffset>-16797655</wp:posOffset>
              </wp:positionH>
              <wp:positionV relativeFrom="paragraph">
                <wp:posOffset>-1271562</wp:posOffset>
              </wp:positionV>
              <wp:extent cx="28049220" cy="1416685"/>
              <wp:effectExtent l="0" t="0" r="0" b="0"/>
              <wp:wrapNone/>
              <wp:docPr id="262262253" name="Group 1"/>
              <wp:cNvGraphicFramePr/>
              <a:graphic xmlns:a="http://schemas.openxmlformats.org/drawingml/2006/main">
                <a:graphicData uri="http://schemas.microsoft.com/office/word/2010/wordprocessingGroup">
                  <wpg:wgp>
                    <wpg:cNvGrpSpPr/>
                    <wpg:grpSpPr>
                      <a:xfrm>
                        <a:off x="0" y="0"/>
                        <a:ext cx="28049220" cy="1416685"/>
                        <a:chOff x="0" y="0"/>
                        <a:chExt cx="28049220" cy="1416685"/>
                      </a:xfrm>
                    </wpg:grpSpPr>
                    <pic:pic xmlns:pic="http://schemas.openxmlformats.org/drawingml/2006/picture">
                      <pic:nvPicPr>
                        <pic:cNvPr id="1418293022" name="Graphic 1418293022"/>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8748" t="8289" r="8290" b="9897"/>
                        <a:stretch/>
                      </pic:blipFill>
                      <pic:spPr bwMode="auto">
                        <a:xfrm flipH="1">
                          <a:off x="22835724" y="420786"/>
                          <a:ext cx="992505" cy="9950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34643841" name="Graphic 1"/>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8049220" cy="1416685"/>
                        </a:xfrm>
                        <a:prstGeom prst="rect">
                          <a:avLst/>
                        </a:prstGeom>
                      </pic:spPr>
                    </pic:pic>
                    <pic:pic xmlns:pic="http://schemas.openxmlformats.org/drawingml/2006/picture">
                      <pic:nvPicPr>
                        <pic:cNvPr id="1515587447" name="Picture 1515587447" descr="A blue and grey logo&#10;&#10;Description automatically generated"/>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24025253" y="469338"/>
                          <a:ext cx="1894205" cy="946785"/>
                        </a:xfrm>
                        <a:prstGeom prst="rect">
                          <a:avLst/>
                        </a:prstGeom>
                      </pic:spPr>
                    </pic:pic>
                  </wpg:wgp>
                </a:graphicData>
              </a:graphic>
            </wp:anchor>
          </w:drawing>
        </mc:Choice>
        <mc:Fallback>
          <w:pict>
            <v:group w14:anchorId="1C4CD311" id="Group 1" o:spid="_x0000_s1026" style="position:absolute;margin-left:-1322.65pt;margin-top:-100.1pt;width:2208.6pt;height:111.55pt;z-index:251681792" coordsize="280492,1416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418293022" o:spid="_x0000_s1027" type="#_x0000_t75" style="position:absolute;left:228357;top:4207;width:9925;height:995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">
                <v:imagedata r:id="rId6" o:title="" croptop="5432f" cropbottom="6486f" cropleft="5733f" cropright="5433f"/>
              </v:shape>
              <v:shape id="Graphic 1" o:spid="_x0000_s1028" type="#_x0000_t75" style="position:absolute;width:280492;height:14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">
                <v:imagedata r:id="rId7" o:title=""/>
              </v:shape>
              <v:shape id="Picture 1515587447" o:spid="_x0000_s1029" type="#_x0000_t75" alt="A blue and grey logo&#10;&#10;Description automatically generated" style="position:absolute;left:240252;top:4693;width:18942;height:9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">
                <v:imagedata r:id="rId8" o:title="A blue and grey logo&#10;&#10;Description automatically generated"/>
              </v:shape>
            </v:group>
          </w:pict>
        </mc:Fallback>
      </mc:AlternateContent>
    </w:r>
    <w:r>
      <w:ptab w:relativeTo="margin" w:alignment="center" w:leader="none"/>
    </w:r>
    <w:r>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7B79F5" w14:textId="77777777" w:rsidR="00DF277B" w:rsidRDefault="00DF277B" w:rsidP="00212C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B3120"/>
    <w:multiLevelType w:val="hybridMultilevel"/>
    <w:tmpl w:val="AF0AA8B0"/>
    <w:lvl w:ilvl="0" w:tplc="06F07480">
      <w:numFmt w:val="bullet"/>
      <w:pStyle w:val="Style1"/>
      <w:lvlText w:val=""/>
      <w:lvlJc w:val="left"/>
      <w:pPr>
        <w:ind w:left="830" w:hanging="361"/>
      </w:pPr>
      <w:rPr>
        <w:rFonts w:ascii="Symbol" w:eastAsia="Symbol" w:hAnsi="Symbol" w:cs="Symbol" w:hint="default"/>
        <w:w w:val="100"/>
        <w:sz w:val="22"/>
        <w:szCs w:val="22"/>
        <w:lang w:val="en-NZ" w:eastAsia="en-US" w:bidi="ar-SA"/>
      </w:rPr>
    </w:lvl>
    <w:lvl w:ilvl="1" w:tplc="E9CE1270">
      <w:numFmt w:val="bullet"/>
      <w:lvlText w:val="•"/>
      <w:lvlJc w:val="left"/>
      <w:pPr>
        <w:ind w:left="1205" w:hanging="361"/>
      </w:pPr>
      <w:rPr>
        <w:rFonts w:hint="default"/>
        <w:lang w:val="en-NZ" w:eastAsia="en-US" w:bidi="ar-SA"/>
      </w:rPr>
    </w:lvl>
    <w:lvl w:ilvl="2" w:tplc="9208C5E0">
      <w:numFmt w:val="bullet"/>
      <w:lvlText w:val="•"/>
      <w:lvlJc w:val="left"/>
      <w:pPr>
        <w:ind w:left="1571" w:hanging="361"/>
      </w:pPr>
      <w:rPr>
        <w:rFonts w:hint="default"/>
        <w:lang w:val="en-NZ" w:eastAsia="en-US" w:bidi="ar-SA"/>
      </w:rPr>
    </w:lvl>
    <w:lvl w:ilvl="3" w:tplc="B068FF32">
      <w:numFmt w:val="bullet"/>
      <w:lvlText w:val="•"/>
      <w:lvlJc w:val="left"/>
      <w:pPr>
        <w:ind w:left="1936" w:hanging="361"/>
      </w:pPr>
      <w:rPr>
        <w:rFonts w:hint="default"/>
        <w:lang w:val="en-NZ" w:eastAsia="en-US" w:bidi="ar-SA"/>
      </w:rPr>
    </w:lvl>
    <w:lvl w:ilvl="4" w:tplc="A59CEB7A">
      <w:numFmt w:val="bullet"/>
      <w:lvlText w:val="•"/>
      <w:lvlJc w:val="left"/>
      <w:pPr>
        <w:ind w:left="2302" w:hanging="361"/>
      </w:pPr>
      <w:rPr>
        <w:rFonts w:hint="default"/>
        <w:lang w:val="en-NZ" w:eastAsia="en-US" w:bidi="ar-SA"/>
      </w:rPr>
    </w:lvl>
    <w:lvl w:ilvl="5" w:tplc="6A84A938">
      <w:numFmt w:val="bullet"/>
      <w:lvlText w:val="•"/>
      <w:lvlJc w:val="left"/>
      <w:pPr>
        <w:ind w:left="2667" w:hanging="361"/>
      </w:pPr>
      <w:rPr>
        <w:rFonts w:hint="default"/>
        <w:lang w:val="en-NZ" w:eastAsia="en-US" w:bidi="ar-SA"/>
      </w:rPr>
    </w:lvl>
    <w:lvl w:ilvl="6" w:tplc="52CA6970">
      <w:numFmt w:val="bullet"/>
      <w:lvlText w:val="•"/>
      <w:lvlJc w:val="left"/>
      <w:pPr>
        <w:ind w:left="3033" w:hanging="361"/>
      </w:pPr>
      <w:rPr>
        <w:rFonts w:hint="default"/>
        <w:lang w:val="en-NZ" w:eastAsia="en-US" w:bidi="ar-SA"/>
      </w:rPr>
    </w:lvl>
    <w:lvl w:ilvl="7" w:tplc="4AFE4AEE">
      <w:numFmt w:val="bullet"/>
      <w:lvlText w:val="•"/>
      <w:lvlJc w:val="left"/>
      <w:pPr>
        <w:ind w:left="3398" w:hanging="361"/>
      </w:pPr>
      <w:rPr>
        <w:rFonts w:hint="default"/>
        <w:lang w:val="en-NZ" w:eastAsia="en-US" w:bidi="ar-SA"/>
      </w:rPr>
    </w:lvl>
    <w:lvl w:ilvl="8" w:tplc="1C02FD56">
      <w:numFmt w:val="bullet"/>
      <w:lvlText w:val="•"/>
      <w:lvlJc w:val="left"/>
      <w:pPr>
        <w:ind w:left="3764" w:hanging="361"/>
      </w:pPr>
      <w:rPr>
        <w:rFonts w:hint="default"/>
        <w:lang w:val="en-NZ" w:eastAsia="en-US" w:bidi="ar-SA"/>
      </w:rPr>
    </w:lvl>
  </w:abstractNum>
  <w:abstractNum w:abstractNumId="1" w15:restartNumberingAfterBreak="0">
    <w:nsid w:val="10B1093F"/>
    <w:multiLevelType w:val="hybridMultilevel"/>
    <w:tmpl w:val="E59AE8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50635DC"/>
    <w:multiLevelType w:val="hybridMultilevel"/>
    <w:tmpl w:val="12BE7918"/>
    <w:lvl w:ilvl="0" w:tplc="1F543E00">
      <w:start w:val="1"/>
      <w:numFmt w:val="decimal"/>
      <w:lvlText w:val="%1."/>
      <w:lvlJc w:val="left"/>
      <w:pPr>
        <w:ind w:left="465" w:hanging="358"/>
      </w:pPr>
      <w:rPr>
        <w:rFonts w:ascii="Arial" w:eastAsia="Arial" w:hAnsi="Arial" w:cs="Arial" w:hint="default"/>
        <w:spacing w:val="-1"/>
        <w:w w:val="100"/>
        <w:sz w:val="22"/>
        <w:szCs w:val="22"/>
        <w:lang w:val="en-NZ" w:eastAsia="en-US" w:bidi="ar-SA"/>
      </w:rPr>
    </w:lvl>
    <w:lvl w:ilvl="1" w:tplc="115A1656">
      <w:numFmt w:val="bullet"/>
      <w:lvlText w:val="•"/>
      <w:lvlJc w:val="left"/>
      <w:pPr>
        <w:ind w:left="825" w:hanging="358"/>
      </w:pPr>
      <w:rPr>
        <w:rFonts w:hint="default"/>
        <w:lang w:val="en-NZ" w:eastAsia="en-US" w:bidi="ar-SA"/>
      </w:rPr>
    </w:lvl>
    <w:lvl w:ilvl="2" w:tplc="26B0B7FC">
      <w:numFmt w:val="bullet"/>
      <w:lvlText w:val="•"/>
      <w:lvlJc w:val="left"/>
      <w:pPr>
        <w:ind w:left="1191" w:hanging="358"/>
      </w:pPr>
      <w:rPr>
        <w:rFonts w:hint="default"/>
        <w:lang w:val="en-NZ" w:eastAsia="en-US" w:bidi="ar-SA"/>
      </w:rPr>
    </w:lvl>
    <w:lvl w:ilvl="3" w:tplc="E74E1B62">
      <w:numFmt w:val="bullet"/>
      <w:lvlText w:val="•"/>
      <w:lvlJc w:val="left"/>
      <w:pPr>
        <w:ind w:left="1557" w:hanging="358"/>
      </w:pPr>
      <w:rPr>
        <w:rFonts w:hint="default"/>
        <w:lang w:val="en-NZ" w:eastAsia="en-US" w:bidi="ar-SA"/>
      </w:rPr>
    </w:lvl>
    <w:lvl w:ilvl="4" w:tplc="E40AFD00">
      <w:numFmt w:val="bullet"/>
      <w:lvlText w:val="•"/>
      <w:lvlJc w:val="left"/>
      <w:pPr>
        <w:ind w:left="1923" w:hanging="358"/>
      </w:pPr>
      <w:rPr>
        <w:rFonts w:hint="default"/>
        <w:lang w:val="en-NZ" w:eastAsia="en-US" w:bidi="ar-SA"/>
      </w:rPr>
    </w:lvl>
    <w:lvl w:ilvl="5" w:tplc="7C401758">
      <w:numFmt w:val="bullet"/>
      <w:lvlText w:val="•"/>
      <w:lvlJc w:val="left"/>
      <w:pPr>
        <w:ind w:left="2289" w:hanging="358"/>
      </w:pPr>
      <w:rPr>
        <w:rFonts w:hint="default"/>
        <w:lang w:val="en-NZ" w:eastAsia="en-US" w:bidi="ar-SA"/>
      </w:rPr>
    </w:lvl>
    <w:lvl w:ilvl="6" w:tplc="F4F4EB12">
      <w:numFmt w:val="bullet"/>
      <w:lvlText w:val="•"/>
      <w:lvlJc w:val="left"/>
      <w:pPr>
        <w:ind w:left="2654" w:hanging="358"/>
      </w:pPr>
      <w:rPr>
        <w:rFonts w:hint="default"/>
        <w:lang w:val="en-NZ" w:eastAsia="en-US" w:bidi="ar-SA"/>
      </w:rPr>
    </w:lvl>
    <w:lvl w:ilvl="7" w:tplc="95963DCE">
      <w:numFmt w:val="bullet"/>
      <w:lvlText w:val="•"/>
      <w:lvlJc w:val="left"/>
      <w:pPr>
        <w:ind w:left="3020" w:hanging="358"/>
      </w:pPr>
      <w:rPr>
        <w:rFonts w:hint="default"/>
        <w:lang w:val="en-NZ" w:eastAsia="en-US" w:bidi="ar-SA"/>
      </w:rPr>
    </w:lvl>
    <w:lvl w:ilvl="8" w:tplc="97F6676A">
      <w:numFmt w:val="bullet"/>
      <w:lvlText w:val="•"/>
      <w:lvlJc w:val="left"/>
      <w:pPr>
        <w:ind w:left="3386" w:hanging="358"/>
      </w:pPr>
      <w:rPr>
        <w:rFonts w:hint="default"/>
        <w:lang w:val="en-NZ" w:eastAsia="en-US" w:bidi="ar-SA"/>
      </w:rPr>
    </w:lvl>
  </w:abstractNum>
  <w:abstractNum w:abstractNumId="3" w15:restartNumberingAfterBreak="0">
    <w:nsid w:val="16FE4B44"/>
    <w:multiLevelType w:val="hybridMultilevel"/>
    <w:tmpl w:val="8CFAD5CA"/>
    <w:lvl w:ilvl="0" w:tplc="1CCAFBBC">
      <w:numFmt w:val="bullet"/>
      <w:lvlText w:val=""/>
      <w:lvlJc w:val="left"/>
      <w:pPr>
        <w:ind w:left="2401" w:hanging="358"/>
      </w:pPr>
      <w:rPr>
        <w:rFonts w:ascii="Symbol" w:eastAsia="Symbol" w:hAnsi="Symbol" w:cs="Symbol" w:hint="default"/>
        <w:w w:val="100"/>
        <w:sz w:val="22"/>
        <w:szCs w:val="22"/>
        <w:lang w:val="en-NZ" w:eastAsia="en-US" w:bidi="ar-SA"/>
      </w:rPr>
    </w:lvl>
    <w:lvl w:ilvl="1" w:tplc="11F4FA72">
      <w:numFmt w:val="bullet"/>
      <w:lvlText w:val=""/>
      <w:lvlJc w:val="left"/>
      <w:pPr>
        <w:ind w:left="2763" w:hanging="361"/>
      </w:pPr>
      <w:rPr>
        <w:rFonts w:ascii="Wingdings" w:eastAsia="Wingdings" w:hAnsi="Wingdings" w:cs="Wingdings" w:hint="default"/>
        <w:w w:val="100"/>
        <w:sz w:val="22"/>
        <w:szCs w:val="22"/>
        <w:lang w:val="en-NZ" w:eastAsia="en-US" w:bidi="ar-SA"/>
      </w:rPr>
    </w:lvl>
    <w:lvl w:ilvl="2" w:tplc="83E6B07C">
      <w:numFmt w:val="bullet"/>
      <w:lvlText w:val="•"/>
      <w:lvlJc w:val="left"/>
      <w:pPr>
        <w:ind w:left="3496" w:hanging="361"/>
      </w:pPr>
      <w:rPr>
        <w:rFonts w:hint="default"/>
        <w:lang w:val="en-NZ" w:eastAsia="en-US" w:bidi="ar-SA"/>
      </w:rPr>
    </w:lvl>
    <w:lvl w:ilvl="3" w:tplc="3946BC02">
      <w:numFmt w:val="bullet"/>
      <w:lvlText w:val="•"/>
      <w:lvlJc w:val="left"/>
      <w:pPr>
        <w:ind w:left="4232" w:hanging="361"/>
      </w:pPr>
      <w:rPr>
        <w:rFonts w:hint="default"/>
        <w:lang w:val="en-NZ" w:eastAsia="en-US" w:bidi="ar-SA"/>
      </w:rPr>
    </w:lvl>
    <w:lvl w:ilvl="4" w:tplc="39947508">
      <w:numFmt w:val="bullet"/>
      <w:lvlText w:val="•"/>
      <w:lvlJc w:val="left"/>
      <w:pPr>
        <w:ind w:left="4969" w:hanging="361"/>
      </w:pPr>
      <w:rPr>
        <w:rFonts w:hint="default"/>
        <w:lang w:val="en-NZ" w:eastAsia="en-US" w:bidi="ar-SA"/>
      </w:rPr>
    </w:lvl>
    <w:lvl w:ilvl="5" w:tplc="5686B730">
      <w:numFmt w:val="bullet"/>
      <w:lvlText w:val="•"/>
      <w:lvlJc w:val="left"/>
      <w:pPr>
        <w:ind w:left="5705" w:hanging="361"/>
      </w:pPr>
      <w:rPr>
        <w:rFonts w:hint="default"/>
        <w:lang w:val="en-NZ" w:eastAsia="en-US" w:bidi="ar-SA"/>
      </w:rPr>
    </w:lvl>
    <w:lvl w:ilvl="6" w:tplc="38603F34">
      <w:numFmt w:val="bullet"/>
      <w:lvlText w:val="•"/>
      <w:lvlJc w:val="left"/>
      <w:pPr>
        <w:ind w:left="6441" w:hanging="361"/>
      </w:pPr>
      <w:rPr>
        <w:rFonts w:hint="default"/>
        <w:lang w:val="en-NZ" w:eastAsia="en-US" w:bidi="ar-SA"/>
      </w:rPr>
    </w:lvl>
    <w:lvl w:ilvl="7" w:tplc="1B0AA9D0">
      <w:numFmt w:val="bullet"/>
      <w:lvlText w:val="•"/>
      <w:lvlJc w:val="left"/>
      <w:pPr>
        <w:ind w:left="7178" w:hanging="361"/>
      </w:pPr>
      <w:rPr>
        <w:rFonts w:hint="default"/>
        <w:lang w:val="en-NZ" w:eastAsia="en-US" w:bidi="ar-SA"/>
      </w:rPr>
    </w:lvl>
    <w:lvl w:ilvl="8" w:tplc="3CDC2A5E">
      <w:numFmt w:val="bullet"/>
      <w:lvlText w:val="•"/>
      <w:lvlJc w:val="left"/>
      <w:pPr>
        <w:ind w:left="7914" w:hanging="361"/>
      </w:pPr>
      <w:rPr>
        <w:rFonts w:hint="default"/>
        <w:lang w:val="en-NZ" w:eastAsia="en-US" w:bidi="ar-SA"/>
      </w:rPr>
    </w:lvl>
  </w:abstractNum>
  <w:abstractNum w:abstractNumId="4" w15:restartNumberingAfterBreak="0">
    <w:nsid w:val="18BF1FF7"/>
    <w:multiLevelType w:val="hybridMultilevel"/>
    <w:tmpl w:val="217C0D2A"/>
    <w:lvl w:ilvl="0" w:tplc="4574D318">
      <w:numFmt w:val="bullet"/>
      <w:lvlText w:val=""/>
      <w:lvlJc w:val="left"/>
      <w:pPr>
        <w:ind w:left="2401" w:hanging="358"/>
      </w:pPr>
      <w:rPr>
        <w:rFonts w:hint="default"/>
        <w:w w:val="100"/>
        <w:lang w:val="en-NZ" w:eastAsia="en-US" w:bidi="ar-SA"/>
      </w:rPr>
    </w:lvl>
    <w:lvl w:ilvl="1" w:tplc="E98067DA">
      <w:numFmt w:val="bullet"/>
      <w:lvlText w:val=""/>
      <w:lvlJc w:val="left"/>
      <w:pPr>
        <w:ind w:left="2763" w:hanging="361"/>
      </w:pPr>
      <w:rPr>
        <w:rFonts w:ascii="Wingdings" w:eastAsia="Wingdings" w:hAnsi="Wingdings" w:cs="Wingdings" w:hint="default"/>
        <w:w w:val="100"/>
        <w:sz w:val="22"/>
        <w:szCs w:val="22"/>
        <w:lang w:val="en-NZ" w:eastAsia="en-US" w:bidi="ar-SA"/>
      </w:rPr>
    </w:lvl>
    <w:lvl w:ilvl="2" w:tplc="A6D012FC">
      <w:numFmt w:val="bullet"/>
      <w:lvlText w:val="•"/>
      <w:lvlJc w:val="left"/>
      <w:pPr>
        <w:ind w:left="3514" w:hanging="361"/>
      </w:pPr>
      <w:rPr>
        <w:rFonts w:hint="default"/>
        <w:lang w:val="en-NZ" w:eastAsia="en-US" w:bidi="ar-SA"/>
      </w:rPr>
    </w:lvl>
    <w:lvl w:ilvl="3" w:tplc="D01E8D0C">
      <w:numFmt w:val="bullet"/>
      <w:lvlText w:val="•"/>
      <w:lvlJc w:val="left"/>
      <w:pPr>
        <w:ind w:left="4269" w:hanging="361"/>
      </w:pPr>
      <w:rPr>
        <w:rFonts w:hint="default"/>
        <w:lang w:val="en-NZ" w:eastAsia="en-US" w:bidi="ar-SA"/>
      </w:rPr>
    </w:lvl>
    <w:lvl w:ilvl="4" w:tplc="71287394">
      <w:numFmt w:val="bullet"/>
      <w:lvlText w:val="•"/>
      <w:lvlJc w:val="left"/>
      <w:pPr>
        <w:ind w:left="5023" w:hanging="361"/>
      </w:pPr>
      <w:rPr>
        <w:rFonts w:hint="default"/>
        <w:lang w:val="en-NZ" w:eastAsia="en-US" w:bidi="ar-SA"/>
      </w:rPr>
    </w:lvl>
    <w:lvl w:ilvl="5" w:tplc="88B897A0">
      <w:numFmt w:val="bullet"/>
      <w:lvlText w:val="•"/>
      <w:lvlJc w:val="left"/>
      <w:pPr>
        <w:ind w:left="5778" w:hanging="361"/>
      </w:pPr>
      <w:rPr>
        <w:rFonts w:hint="default"/>
        <w:lang w:val="en-NZ" w:eastAsia="en-US" w:bidi="ar-SA"/>
      </w:rPr>
    </w:lvl>
    <w:lvl w:ilvl="6" w:tplc="65141CD8">
      <w:numFmt w:val="bullet"/>
      <w:lvlText w:val="•"/>
      <w:lvlJc w:val="left"/>
      <w:pPr>
        <w:ind w:left="6532" w:hanging="361"/>
      </w:pPr>
      <w:rPr>
        <w:rFonts w:hint="default"/>
        <w:lang w:val="en-NZ" w:eastAsia="en-US" w:bidi="ar-SA"/>
      </w:rPr>
    </w:lvl>
    <w:lvl w:ilvl="7" w:tplc="F76EEABE">
      <w:numFmt w:val="bullet"/>
      <w:lvlText w:val="•"/>
      <w:lvlJc w:val="left"/>
      <w:pPr>
        <w:ind w:left="7287" w:hanging="361"/>
      </w:pPr>
      <w:rPr>
        <w:rFonts w:hint="default"/>
        <w:lang w:val="en-NZ" w:eastAsia="en-US" w:bidi="ar-SA"/>
      </w:rPr>
    </w:lvl>
    <w:lvl w:ilvl="8" w:tplc="2B98F43E">
      <w:numFmt w:val="bullet"/>
      <w:lvlText w:val="•"/>
      <w:lvlJc w:val="left"/>
      <w:pPr>
        <w:ind w:left="8041" w:hanging="361"/>
      </w:pPr>
      <w:rPr>
        <w:rFonts w:hint="default"/>
        <w:lang w:val="en-NZ" w:eastAsia="en-US" w:bidi="ar-SA"/>
      </w:rPr>
    </w:lvl>
  </w:abstractNum>
  <w:abstractNum w:abstractNumId="5" w15:restartNumberingAfterBreak="0">
    <w:nsid w:val="22460B68"/>
    <w:multiLevelType w:val="hybridMultilevel"/>
    <w:tmpl w:val="7E9C925E"/>
    <w:lvl w:ilvl="0" w:tplc="C3F8AF62">
      <w:start w:val="1"/>
      <w:numFmt w:val="bullet"/>
      <w:pStyle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3BE6F0A"/>
    <w:multiLevelType w:val="hybridMultilevel"/>
    <w:tmpl w:val="6610DA28"/>
    <w:lvl w:ilvl="0" w:tplc="D490243E">
      <w:numFmt w:val="bullet"/>
      <w:lvlText w:val=""/>
      <w:lvlJc w:val="left"/>
      <w:pPr>
        <w:ind w:left="830" w:hanging="360"/>
      </w:pPr>
      <w:rPr>
        <w:rFonts w:ascii="Symbol" w:eastAsia="Symbol" w:hAnsi="Symbol" w:cs="Symbol" w:hint="default"/>
        <w:w w:val="100"/>
        <w:sz w:val="22"/>
        <w:szCs w:val="22"/>
        <w:lang w:val="en-NZ" w:eastAsia="en-US" w:bidi="ar-SA"/>
      </w:rPr>
    </w:lvl>
    <w:lvl w:ilvl="1" w:tplc="D41CB154">
      <w:numFmt w:val="bullet"/>
      <w:lvlText w:val="•"/>
      <w:lvlJc w:val="left"/>
      <w:pPr>
        <w:ind w:left="1205" w:hanging="360"/>
      </w:pPr>
      <w:rPr>
        <w:rFonts w:hint="default"/>
        <w:lang w:val="en-NZ" w:eastAsia="en-US" w:bidi="ar-SA"/>
      </w:rPr>
    </w:lvl>
    <w:lvl w:ilvl="2" w:tplc="52E204B8">
      <w:numFmt w:val="bullet"/>
      <w:lvlText w:val="•"/>
      <w:lvlJc w:val="left"/>
      <w:pPr>
        <w:ind w:left="1571" w:hanging="360"/>
      </w:pPr>
      <w:rPr>
        <w:rFonts w:hint="default"/>
        <w:lang w:val="en-NZ" w:eastAsia="en-US" w:bidi="ar-SA"/>
      </w:rPr>
    </w:lvl>
    <w:lvl w:ilvl="3" w:tplc="42C25B86">
      <w:numFmt w:val="bullet"/>
      <w:lvlText w:val="•"/>
      <w:lvlJc w:val="left"/>
      <w:pPr>
        <w:ind w:left="1936" w:hanging="360"/>
      </w:pPr>
      <w:rPr>
        <w:rFonts w:hint="default"/>
        <w:lang w:val="en-NZ" w:eastAsia="en-US" w:bidi="ar-SA"/>
      </w:rPr>
    </w:lvl>
    <w:lvl w:ilvl="4" w:tplc="82E8A1A8">
      <w:numFmt w:val="bullet"/>
      <w:lvlText w:val="•"/>
      <w:lvlJc w:val="left"/>
      <w:pPr>
        <w:ind w:left="2302" w:hanging="360"/>
      </w:pPr>
      <w:rPr>
        <w:rFonts w:hint="default"/>
        <w:lang w:val="en-NZ" w:eastAsia="en-US" w:bidi="ar-SA"/>
      </w:rPr>
    </w:lvl>
    <w:lvl w:ilvl="5" w:tplc="54607362">
      <w:numFmt w:val="bullet"/>
      <w:lvlText w:val="•"/>
      <w:lvlJc w:val="left"/>
      <w:pPr>
        <w:ind w:left="2667" w:hanging="360"/>
      </w:pPr>
      <w:rPr>
        <w:rFonts w:hint="default"/>
        <w:lang w:val="en-NZ" w:eastAsia="en-US" w:bidi="ar-SA"/>
      </w:rPr>
    </w:lvl>
    <w:lvl w:ilvl="6" w:tplc="131A1010">
      <w:numFmt w:val="bullet"/>
      <w:lvlText w:val="•"/>
      <w:lvlJc w:val="left"/>
      <w:pPr>
        <w:ind w:left="3033" w:hanging="360"/>
      </w:pPr>
      <w:rPr>
        <w:rFonts w:hint="default"/>
        <w:lang w:val="en-NZ" w:eastAsia="en-US" w:bidi="ar-SA"/>
      </w:rPr>
    </w:lvl>
    <w:lvl w:ilvl="7" w:tplc="7A5826A4">
      <w:numFmt w:val="bullet"/>
      <w:lvlText w:val="•"/>
      <w:lvlJc w:val="left"/>
      <w:pPr>
        <w:ind w:left="3398" w:hanging="360"/>
      </w:pPr>
      <w:rPr>
        <w:rFonts w:hint="default"/>
        <w:lang w:val="en-NZ" w:eastAsia="en-US" w:bidi="ar-SA"/>
      </w:rPr>
    </w:lvl>
    <w:lvl w:ilvl="8" w:tplc="BB207182">
      <w:numFmt w:val="bullet"/>
      <w:lvlText w:val="•"/>
      <w:lvlJc w:val="left"/>
      <w:pPr>
        <w:ind w:left="3764" w:hanging="360"/>
      </w:pPr>
      <w:rPr>
        <w:rFonts w:hint="default"/>
        <w:lang w:val="en-NZ" w:eastAsia="en-US" w:bidi="ar-SA"/>
      </w:rPr>
    </w:lvl>
  </w:abstractNum>
  <w:abstractNum w:abstractNumId="7" w15:restartNumberingAfterBreak="0">
    <w:nsid w:val="2980428D"/>
    <w:multiLevelType w:val="hybridMultilevel"/>
    <w:tmpl w:val="D8E42BC0"/>
    <w:lvl w:ilvl="0" w:tplc="AFB0A52A">
      <w:start w:val="1"/>
      <w:numFmt w:val="decimal"/>
      <w:lvlText w:val="%1."/>
      <w:lvlJc w:val="left"/>
      <w:pPr>
        <w:ind w:left="465" w:hanging="358"/>
      </w:pPr>
      <w:rPr>
        <w:rFonts w:ascii="Arial" w:eastAsia="Arial" w:hAnsi="Arial" w:cs="Arial" w:hint="default"/>
        <w:spacing w:val="-1"/>
        <w:w w:val="100"/>
        <w:sz w:val="22"/>
        <w:szCs w:val="22"/>
        <w:lang w:val="en-NZ" w:eastAsia="en-US" w:bidi="ar-SA"/>
      </w:rPr>
    </w:lvl>
    <w:lvl w:ilvl="1" w:tplc="B2E0DEA2">
      <w:numFmt w:val="bullet"/>
      <w:lvlText w:val="•"/>
      <w:lvlJc w:val="left"/>
      <w:pPr>
        <w:ind w:left="825" w:hanging="358"/>
      </w:pPr>
      <w:rPr>
        <w:rFonts w:hint="default"/>
        <w:lang w:val="en-NZ" w:eastAsia="en-US" w:bidi="ar-SA"/>
      </w:rPr>
    </w:lvl>
    <w:lvl w:ilvl="2" w:tplc="6712A7F0">
      <w:numFmt w:val="bullet"/>
      <w:lvlText w:val="•"/>
      <w:lvlJc w:val="left"/>
      <w:pPr>
        <w:ind w:left="1191" w:hanging="358"/>
      </w:pPr>
      <w:rPr>
        <w:rFonts w:hint="default"/>
        <w:lang w:val="en-NZ" w:eastAsia="en-US" w:bidi="ar-SA"/>
      </w:rPr>
    </w:lvl>
    <w:lvl w:ilvl="3" w:tplc="4C68A248">
      <w:numFmt w:val="bullet"/>
      <w:lvlText w:val="•"/>
      <w:lvlJc w:val="left"/>
      <w:pPr>
        <w:ind w:left="1557" w:hanging="358"/>
      </w:pPr>
      <w:rPr>
        <w:rFonts w:hint="default"/>
        <w:lang w:val="en-NZ" w:eastAsia="en-US" w:bidi="ar-SA"/>
      </w:rPr>
    </w:lvl>
    <w:lvl w:ilvl="4" w:tplc="10667BA4">
      <w:numFmt w:val="bullet"/>
      <w:lvlText w:val="•"/>
      <w:lvlJc w:val="left"/>
      <w:pPr>
        <w:ind w:left="1923" w:hanging="358"/>
      </w:pPr>
      <w:rPr>
        <w:rFonts w:hint="default"/>
        <w:lang w:val="en-NZ" w:eastAsia="en-US" w:bidi="ar-SA"/>
      </w:rPr>
    </w:lvl>
    <w:lvl w:ilvl="5" w:tplc="CC42B5D4">
      <w:numFmt w:val="bullet"/>
      <w:lvlText w:val="•"/>
      <w:lvlJc w:val="left"/>
      <w:pPr>
        <w:ind w:left="2289" w:hanging="358"/>
      </w:pPr>
      <w:rPr>
        <w:rFonts w:hint="default"/>
        <w:lang w:val="en-NZ" w:eastAsia="en-US" w:bidi="ar-SA"/>
      </w:rPr>
    </w:lvl>
    <w:lvl w:ilvl="6" w:tplc="28C2DF6A">
      <w:numFmt w:val="bullet"/>
      <w:lvlText w:val="•"/>
      <w:lvlJc w:val="left"/>
      <w:pPr>
        <w:ind w:left="2654" w:hanging="358"/>
      </w:pPr>
      <w:rPr>
        <w:rFonts w:hint="default"/>
        <w:lang w:val="en-NZ" w:eastAsia="en-US" w:bidi="ar-SA"/>
      </w:rPr>
    </w:lvl>
    <w:lvl w:ilvl="7" w:tplc="9F088B3C">
      <w:numFmt w:val="bullet"/>
      <w:lvlText w:val="•"/>
      <w:lvlJc w:val="left"/>
      <w:pPr>
        <w:ind w:left="3020" w:hanging="358"/>
      </w:pPr>
      <w:rPr>
        <w:rFonts w:hint="default"/>
        <w:lang w:val="en-NZ" w:eastAsia="en-US" w:bidi="ar-SA"/>
      </w:rPr>
    </w:lvl>
    <w:lvl w:ilvl="8" w:tplc="E4F2B40C">
      <w:numFmt w:val="bullet"/>
      <w:lvlText w:val="•"/>
      <w:lvlJc w:val="left"/>
      <w:pPr>
        <w:ind w:left="3386" w:hanging="358"/>
      </w:pPr>
      <w:rPr>
        <w:rFonts w:hint="default"/>
        <w:lang w:val="en-NZ" w:eastAsia="en-US" w:bidi="ar-SA"/>
      </w:rPr>
    </w:lvl>
  </w:abstractNum>
  <w:abstractNum w:abstractNumId="8" w15:restartNumberingAfterBreak="0">
    <w:nsid w:val="59B40C1F"/>
    <w:multiLevelType w:val="hybridMultilevel"/>
    <w:tmpl w:val="61EAAE1C"/>
    <w:lvl w:ilvl="0" w:tplc="1D7211FC">
      <w:numFmt w:val="bullet"/>
      <w:lvlText w:val=""/>
      <w:lvlJc w:val="left"/>
      <w:pPr>
        <w:ind w:left="467" w:hanging="358"/>
      </w:pPr>
      <w:rPr>
        <w:rFonts w:ascii="Symbol" w:eastAsia="Symbol" w:hAnsi="Symbol" w:cs="Symbol" w:hint="default"/>
        <w:w w:val="100"/>
        <w:sz w:val="22"/>
        <w:szCs w:val="22"/>
        <w:lang w:val="en-NZ" w:eastAsia="en-US" w:bidi="ar-SA"/>
      </w:rPr>
    </w:lvl>
    <w:lvl w:ilvl="1" w:tplc="2E921DF4">
      <w:numFmt w:val="bullet"/>
      <w:lvlText w:val="•"/>
      <w:lvlJc w:val="left"/>
      <w:pPr>
        <w:ind w:left="851" w:hanging="358"/>
      </w:pPr>
      <w:rPr>
        <w:rFonts w:hint="default"/>
        <w:lang w:val="en-NZ" w:eastAsia="en-US" w:bidi="ar-SA"/>
      </w:rPr>
    </w:lvl>
    <w:lvl w:ilvl="2" w:tplc="9D46F02A">
      <w:numFmt w:val="bullet"/>
      <w:lvlText w:val="•"/>
      <w:lvlJc w:val="left"/>
      <w:pPr>
        <w:ind w:left="1243" w:hanging="358"/>
      </w:pPr>
      <w:rPr>
        <w:rFonts w:hint="default"/>
        <w:lang w:val="en-NZ" w:eastAsia="en-US" w:bidi="ar-SA"/>
      </w:rPr>
    </w:lvl>
    <w:lvl w:ilvl="3" w:tplc="3B5A5416">
      <w:numFmt w:val="bullet"/>
      <w:lvlText w:val="•"/>
      <w:lvlJc w:val="left"/>
      <w:pPr>
        <w:ind w:left="1635" w:hanging="358"/>
      </w:pPr>
      <w:rPr>
        <w:rFonts w:hint="default"/>
        <w:lang w:val="en-NZ" w:eastAsia="en-US" w:bidi="ar-SA"/>
      </w:rPr>
    </w:lvl>
    <w:lvl w:ilvl="4" w:tplc="5A943ABA">
      <w:numFmt w:val="bullet"/>
      <w:lvlText w:val="•"/>
      <w:lvlJc w:val="left"/>
      <w:pPr>
        <w:ind w:left="2026" w:hanging="358"/>
      </w:pPr>
      <w:rPr>
        <w:rFonts w:hint="default"/>
        <w:lang w:val="en-NZ" w:eastAsia="en-US" w:bidi="ar-SA"/>
      </w:rPr>
    </w:lvl>
    <w:lvl w:ilvl="5" w:tplc="4DAA09B2">
      <w:numFmt w:val="bullet"/>
      <w:lvlText w:val="•"/>
      <w:lvlJc w:val="left"/>
      <w:pPr>
        <w:ind w:left="2418" w:hanging="358"/>
      </w:pPr>
      <w:rPr>
        <w:rFonts w:hint="default"/>
        <w:lang w:val="en-NZ" w:eastAsia="en-US" w:bidi="ar-SA"/>
      </w:rPr>
    </w:lvl>
    <w:lvl w:ilvl="6" w:tplc="3E56E3DA">
      <w:numFmt w:val="bullet"/>
      <w:lvlText w:val="•"/>
      <w:lvlJc w:val="left"/>
      <w:pPr>
        <w:ind w:left="2810" w:hanging="358"/>
      </w:pPr>
      <w:rPr>
        <w:rFonts w:hint="default"/>
        <w:lang w:val="en-NZ" w:eastAsia="en-US" w:bidi="ar-SA"/>
      </w:rPr>
    </w:lvl>
    <w:lvl w:ilvl="7" w:tplc="E2160FF4">
      <w:numFmt w:val="bullet"/>
      <w:lvlText w:val="•"/>
      <w:lvlJc w:val="left"/>
      <w:pPr>
        <w:ind w:left="3201" w:hanging="358"/>
      </w:pPr>
      <w:rPr>
        <w:rFonts w:hint="default"/>
        <w:lang w:val="en-NZ" w:eastAsia="en-US" w:bidi="ar-SA"/>
      </w:rPr>
    </w:lvl>
    <w:lvl w:ilvl="8" w:tplc="604258E8">
      <w:numFmt w:val="bullet"/>
      <w:lvlText w:val="•"/>
      <w:lvlJc w:val="left"/>
      <w:pPr>
        <w:ind w:left="3593" w:hanging="358"/>
      </w:pPr>
      <w:rPr>
        <w:rFonts w:hint="default"/>
        <w:lang w:val="en-NZ" w:eastAsia="en-US" w:bidi="ar-SA"/>
      </w:rPr>
    </w:lvl>
  </w:abstractNum>
  <w:abstractNum w:abstractNumId="9" w15:restartNumberingAfterBreak="0">
    <w:nsid w:val="61E44694"/>
    <w:multiLevelType w:val="hybridMultilevel"/>
    <w:tmpl w:val="AB3A497C"/>
    <w:lvl w:ilvl="0" w:tplc="6B1EB6F0">
      <w:start w:val="1"/>
      <w:numFmt w:val="decimal"/>
      <w:lvlText w:val="%1."/>
      <w:lvlJc w:val="left"/>
      <w:pPr>
        <w:ind w:left="465" w:hanging="358"/>
      </w:pPr>
      <w:rPr>
        <w:rFonts w:ascii="Arial" w:eastAsia="Arial" w:hAnsi="Arial" w:cs="Arial" w:hint="default"/>
        <w:spacing w:val="-1"/>
        <w:w w:val="100"/>
        <w:sz w:val="22"/>
        <w:szCs w:val="22"/>
        <w:lang w:val="en-NZ" w:eastAsia="en-US" w:bidi="ar-SA"/>
      </w:rPr>
    </w:lvl>
    <w:lvl w:ilvl="1" w:tplc="B9D6BE0C">
      <w:numFmt w:val="bullet"/>
      <w:lvlText w:val="•"/>
      <w:lvlJc w:val="left"/>
      <w:pPr>
        <w:ind w:left="866" w:hanging="358"/>
      </w:pPr>
      <w:rPr>
        <w:rFonts w:hint="default"/>
        <w:lang w:val="en-NZ" w:eastAsia="en-US" w:bidi="ar-SA"/>
      </w:rPr>
    </w:lvl>
    <w:lvl w:ilvl="2" w:tplc="46C6AA7C">
      <w:numFmt w:val="bullet"/>
      <w:lvlText w:val="•"/>
      <w:lvlJc w:val="left"/>
      <w:pPr>
        <w:ind w:left="1273" w:hanging="358"/>
      </w:pPr>
      <w:rPr>
        <w:rFonts w:hint="default"/>
        <w:lang w:val="en-NZ" w:eastAsia="en-US" w:bidi="ar-SA"/>
      </w:rPr>
    </w:lvl>
    <w:lvl w:ilvl="3" w:tplc="F00E00C4">
      <w:numFmt w:val="bullet"/>
      <w:lvlText w:val="•"/>
      <w:lvlJc w:val="left"/>
      <w:pPr>
        <w:ind w:left="1679" w:hanging="358"/>
      </w:pPr>
      <w:rPr>
        <w:rFonts w:hint="default"/>
        <w:lang w:val="en-NZ" w:eastAsia="en-US" w:bidi="ar-SA"/>
      </w:rPr>
    </w:lvl>
    <w:lvl w:ilvl="4" w:tplc="C31ECD2A">
      <w:numFmt w:val="bullet"/>
      <w:lvlText w:val="•"/>
      <w:lvlJc w:val="left"/>
      <w:pPr>
        <w:ind w:left="2086" w:hanging="358"/>
      </w:pPr>
      <w:rPr>
        <w:rFonts w:hint="default"/>
        <w:lang w:val="en-NZ" w:eastAsia="en-US" w:bidi="ar-SA"/>
      </w:rPr>
    </w:lvl>
    <w:lvl w:ilvl="5" w:tplc="668ECB9A">
      <w:numFmt w:val="bullet"/>
      <w:lvlText w:val="•"/>
      <w:lvlJc w:val="left"/>
      <w:pPr>
        <w:ind w:left="2493" w:hanging="358"/>
      </w:pPr>
      <w:rPr>
        <w:rFonts w:hint="default"/>
        <w:lang w:val="en-NZ" w:eastAsia="en-US" w:bidi="ar-SA"/>
      </w:rPr>
    </w:lvl>
    <w:lvl w:ilvl="6" w:tplc="5EA6980A">
      <w:numFmt w:val="bullet"/>
      <w:lvlText w:val="•"/>
      <w:lvlJc w:val="left"/>
      <w:pPr>
        <w:ind w:left="2899" w:hanging="358"/>
      </w:pPr>
      <w:rPr>
        <w:rFonts w:hint="default"/>
        <w:lang w:val="en-NZ" w:eastAsia="en-US" w:bidi="ar-SA"/>
      </w:rPr>
    </w:lvl>
    <w:lvl w:ilvl="7" w:tplc="2CB45B3A">
      <w:numFmt w:val="bullet"/>
      <w:lvlText w:val="•"/>
      <w:lvlJc w:val="left"/>
      <w:pPr>
        <w:ind w:left="3306" w:hanging="358"/>
      </w:pPr>
      <w:rPr>
        <w:rFonts w:hint="default"/>
        <w:lang w:val="en-NZ" w:eastAsia="en-US" w:bidi="ar-SA"/>
      </w:rPr>
    </w:lvl>
    <w:lvl w:ilvl="8" w:tplc="30FEF64A">
      <w:numFmt w:val="bullet"/>
      <w:lvlText w:val="•"/>
      <w:lvlJc w:val="left"/>
      <w:pPr>
        <w:ind w:left="3712" w:hanging="358"/>
      </w:pPr>
      <w:rPr>
        <w:rFonts w:hint="default"/>
        <w:lang w:val="en-NZ" w:eastAsia="en-US" w:bidi="ar-SA"/>
      </w:rPr>
    </w:lvl>
  </w:abstractNum>
  <w:abstractNum w:abstractNumId="10" w15:restartNumberingAfterBreak="0">
    <w:nsid w:val="67765654"/>
    <w:multiLevelType w:val="multilevel"/>
    <w:tmpl w:val="7E9C925E"/>
    <w:styleLink w:val="CurrentList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71BE50D9"/>
    <w:multiLevelType w:val="hybridMultilevel"/>
    <w:tmpl w:val="194CCA4E"/>
    <w:lvl w:ilvl="0" w:tplc="FFFFFFFF">
      <w:start w:val="1"/>
      <w:numFmt w:val="bullet"/>
      <w:lvlText w:val=""/>
      <w:lvlJc w:val="left"/>
      <w:pPr>
        <w:ind w:left="360" w:hanging="360"/>
      </w:pPr>
      <w:rPr>
        <w:rFonts w:ascii="Symbol" w:hAnsi="Symbol" w:hint="default"/>
      </w:rPr>
    </w:lvl>
    <w:lvl w:ilvl="1" w:tplc="14090005">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652752652">
    <w:abstractNumId w:val="4"/>
  </w:num>
  <w:num w:numId="2" w16cid:durableId="1757289451">
    <w:abstractNumId w:val="3"/>
  </w:num>
  <w:num w:numId="3" w16cid:durableId="1892644055">
    <w:abstractNumId w:val="5"/>
  </w:num>
  <w:num w:numId="4" w16cid:durableId="1519078603">
    <w:abstractNumId w:val="8"/>
  </w:num>
  <w:num w:numId="5" w16cid:durableId="1277712777">
    <w:abstractNumId w:val="2"/>
  </w:num>
  <w:num w:numId="6" w16cid:durableId="1187595443">
    <w:abstractNumId w:val="9"/>
  </w:num>
  <w:num w:numId="7" w16cid:durableId="791745894">
    <w:abstractNumId w:val="7"/>
  </w:num>
  <w:num w:numId="8" w16cid:durableId="268662088">
    <w:abstractNumId w:val="0"/>
  </w:num>
  <w:num w:numId="9" w16cid:durableId="1100564826">
    <w:abstractNumId w:val="6"/>
  </w:num>
  <w:num w:numId="10" w16cid:durableId="271321859">
    <w:abstractNumId w:val="10"/>
  </w:num>
  <w:num w:numId="11" w16cid:durableId="1753578797">
    <w:abstractNumId w:val="11"/>
  </w:num>
  <w:num w:numId="12" w16cid:durableId="16916447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537"/>
    <w:rsid w:val="000033E1"/>
    <w:rsid w:val="000123E2"/>
    <w:rsid w:val="0007200A"/>
    <w:rsid w:val="000802AD"/>
    <w:rsid w:val="000A6A25"/>
    <w:rsid w:val="000D22C4"/>
    <w:rsid w:val="000D5D7D"/>
    <w:rsid w:val="000F014C"/>
    <w:rsid w:val="000F4D4B"/>
    <w:rsid w:val="000F6132"/>
    <w:rsid w:val="00116B09"/>
    <w:rsid w:val="001303C5"/>
    <w:rsid w:val="00131918"/>
    <w:rsid w:val="00160071"/>
    <w:rsid w:val="00180B75"/>
    <w:rsid w:val="00180FFE"/>
    <w:rsid w:val="001963B2"/>
    <w:rsid w:val="001A07D9"/>
    <w:rsid w:val="001B2905"/>
    <w:rsid w:val="001B420C"/>
    <w:rsid w:val="001D1125"/>
    <w:rsid w:val="001E0B5A"/>
    <w:rsid w:val="002030CB"/>
    <w:rsid w:val="00212C53"/>
    <w:rsid w:val="00226569"/>
    <w:rsid w:val="00235FFE"/>
    <w:rsid w:val="00280FD9"/>
    <w:rsid w:val="002961AC"/>
    <w:rsid w:val="002D503F"/>
    <w:rsid w:val="002D5392"/>
    <w:rsid w:val="002E51C3"/>
    <w:rsid w:val="0030607A"/>
    <w:rsid w:val="00307452"/>
    <w:rsid w:val="00321E8C"/>
    <w:rsid w:val="003426DB"/>
    <w:rsid w:val="0034462F"/>
    <w:rsid w:val="003465C7"/>
    <w:rsid w:val="003554EB"/>
    <w:rsid w:val="00363FDB"/>
    <w:rsid w:val="003A20C7"/>
    <w:rsid w:val="003B2A4E"/>
    <w:rsid w:val="003B309B"/>
    <w:rsid w:val="003B690D"/>
    <w:rsid w:val="003E2601"/>
    <w:rsid w:val="003F1B68"/>
    <w:rsid w:val="003F2386"/>
    <w:rsid w:val="003F73CB"/>
    <w:rsid w:val="00424F46"/>
    <w:rsid w:val="0043721A"/>
    <w:rsid w:val="00447908"/>
    <w:rsid w:val="00474691"/>
    <w:rsid w:val="004F5058"/>
    <w:rsid w:val="005015C0"/>
    <w:rsid w:val="00530F18"/>
    <w:rsid w:val="00536619"/>
    <w:rsid w:val="00537B31"/>
    <w:rsid w:val="0056100E"/>
    <w:rsid w:val="005644CB"/>
    <w:rsid w:val="0058397A"/>
    <w:rsid w:val="005A09BF"/>
    <w:rsid w:val="005C77DB"/>
    <w:rsid w:val="005D7894"/>
    <w:rsid w:val="006212B8"/>
    <w:rsid w:val="00624C3A"/>
    <w:rsid w:val="00627747"/>
    <w:rsid w:val="00644755"/>
    <w:rsid w:val="00692343"/>
    <w:rsid w:val="006A4EEE"/>
    <w:rsid w:val="006B171A"/>
    <w:rsid w:val="006C0AAD"/>
    <w:rsid w:val="006E4224"/>
    <w:rsid w:val="006F1959"/>
    <w:rsid w:val="0071155A"/>
    <w:rsid w:val="007166A6"/>
    <w:rsid w:val="0075027C"/>
    <w:rsid w:val="0075088E"/>
    <w:rsid w:val="0076628A"/>
    <w:rsid w:val="00770474"/>
    <w:rsid w:val="007775D7"/>
    <w:rsid w:val="007823F7"/>
    <w:rsid w:val="00782909"/>
    <w:rsid w:val="0078373C"/>
    <w:rsid w:val="00783933"/>
    <w:rsid w:val="007844FA"/>
    <w:rsid w:val="0078728E"/>
    <w:rsid w:val="007D7AD0"/>
    <w:rsid w:val="007E7E7D"/>
    <w:rsid w:val="007F0A54"/>
    <w:rsid w:val="00813834"/>
    <w:rsid w:val="00851D3B"/>
    <w:rsid w:val="008520F9"/>
    <w:rsid w:val="0086703C"/>
    <w:rsid w:val="00873EEC"/>
    <w:rsid w:val="00885350"/>
    <w:rsid w:val="008A142C"/>
    <w:rsid w:val="008C5F06"/>
    <w:rsid w:val="00966D59"/>
    <w:rsid w:val="00977610"/>
    <w:rsid w:val="00985A6C"/>
    <w:rsid w:val="009A530F"/>
    <w:rsid w:val="009B17EE"/>
    <w:rsid w:val="009C103E"/>
    <w:rsid w:val="009C7BBE"/>
    <w:rsid w:val="009D4F75"/>
    <w:rsid w:val="009E7419"/>
    <w:rsid w:val="009E78FB"/>
    <w:rsid w:val="009F06AE"/>
    <w:rsid w:val="009F7B90"/>
    <w:rsid w:val="00A00ACF"/>
    <w:rsid w:val="00A01F7A"/>
    <w:rsid w:val="00A23523"/>
    <w:rsid w:val="00A4191F"/>
    <w:rsid w:val="00A53971"/>
    <w:rsid w:val="00A560B9"/>
    <w:rsid w:val="00A81BBF"/>
    <w:rsid w:val="00A85F2A"/>
    <w:rsid w:val="00AE319F"/>
    <w:rsid w:val="00B23E50"/>
    <w:rsid w:val="00B7065A"/>
    <w:rsid w:val="00B75574"/>
    <w:rsid w:val="00BD305C"/>
    <w:rsid w:val="00BF720D"/>
    <w:rsid w:val="00C025FA"/>
    <w:rsid w:val="00C4306C"/>
    <w:rsid w:val="00C61736"/>
    <w:rsid w:val="00C646F8"/>
    <w:rsid w:val="00C6743D"/>
    <w:rsid w:val="00C733E4"/>
    <w:rsid w:val="00C77C98"/>
    <w:rsid w:val="00C93D3C"/>
    <w:rsid w:val="00C93FC3"/>
    <w:rsid w:val="00CA56DD"/>
    <w:rsid w:val="00CB27A4"/>
    <w:rsid w:val="00CB6126"/>
    <w:rsid w:val="00CC62E8"/>
    <w:rsid w:val="00D0053D"/>
    <w:rsid w:val="00D10F8E"/>
    <w:rsid w:val="00D14F3A"/>
    <w:rsid w:val="00D2708C"/>
    <w:rsid w:val="00D60215"/>
    <w:rsid w:val="00D84BE7"/>
    <w:rsid w:val="00D85CEE"/>
    <w:rsid w:val="00DA4BE8"/>
    <w:rsid w:val="00DC3416"/>
    <w:rsid w:val="00DD30BE"/>
    <w:rsid w:val="00DE0921"/>
    <w:rsid w:val="00DF277B"/>
    <w:rsid w:val="00E34148"/>
    <w:rsid w:val="00E5065A"/>
    <w:rsid w:val="00E64537"/>
    <w:rsid w:val="00E86401"/>
    <w:rsid w:val="00EC626A"/>
    <w:rsid w:val="00EC7808"/>
    <w:rsid w:val="00EE39FF"/>
    <w:rsid w:val="00EF6329"/>
    <w:rsid w:val="00F171AF"/>
    <w:rsid w:val="00F242F7"/>
    <w:rsid w:val="00F529FC"/>
    <w:rsid w:val="00F56D12"/>
    <w:rsid w:val="00F67967"/>
    <w:rsid w:val="00FC0057"/>
    <w:rsid w:val="00FC7B35"/>
    <w:rsid w:val="00FC7DEB"/>
    <w:rsid w:val="00FE6D2E"/>
    <w:rsid w:val="00FF781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DBD258"/>
  <w15:chartTrackingRefBased/>
  <w15:docId w15:val="{D8EBA2AF-131F-4A50-9CFA-CE0208413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NZ" w:eastAsia="en-US" w:bidi="ar-SA"/>
        <w14:ligatures w14:val="standardContextual"/>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0" w:unhideWhenUsed="1" w:qFormat="1"/>
    <w:lsdException w:name="heading 3" w:locked="0"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locked="0"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8A142C"/>
    <w:pPr>
      <w:spacing w:before="120" w:after="120"/>
    </w:pPr>
    <w:rPr>
      <w:rFonts w:ascii="Inter" w:eastAsiaTheme="minorEastAsia" w:hAnsi="Inter"/>
      <w:sz w:val="22"/>
    </w:rPr>
  </w:style>
  <w:style w:type="paragraph" w:styleId="Heading1">
    <w:name w:val="heading 1"/>
    <w:basedOn w:val="Normal"/>
    <w:next w:val="Normal"/>
    <w:link w:val="Heading1Char"/>
    <w:uiPriority w:val="9"/>
    <w:qFormat/>
    <w:locked/>
    <w:rsid w:val="00F67967"/>
    <w:pPr>
      <w:keepNext/>
      <w:keepLines/>
      <w:spacing w:before="240"/>
      <w:outlineLvl w:val="0"/>
    </w:pPr>
    <w:rPr>
      <w:rFonts w:ascii="Mulish" w:eastAsiaTheme="majorEastAsia" w:hAnsi="Mulish" w:cstheme="majorBidi"/>
      <w:color w:val="2F5496" w:themeColor="accent1" w:themeShade="BF"/>
      <w:sz w:val="32"/>
      <w:szCs w:val="32"/>
    </w:rPr>
  </w:style>
  <w:style w:type="paragraph" w:styleId="Heading2">
    <w:name w:val="heading 2"/>
    <w:basedOn w:val="Heading1"/>
    <w:next w:val="Normal"/>
    <w:link w:val="Heading2Char"/>
    <w:qFormat/>
    <w:locked/>
    <w:rsid w:val="00F67967"/>
    <w:pPr>
      <w:outlineLvl w:val="1"/>
    </w:pPr>
    <w:rPr>
      <w:color w:val="auto"/>
      <w:sz w:val="24"/>
      <w:szCs w:val="24"/>
    </w:rPr>
  </w:style>
  <w:style w:type="paragraph" w:styleId="Heading3">
    <w:name w:val="heading 3"/>
    <w:aliases w:val="Table Heading"/>
    <w:basedOn w:val="Normal"/>
    <w:next w:val="Normal"/>
    <w:link w:val="Heading3Char"/>
    <w:qFormat/>
    <w:locked/>
    <w:rsid w:val="00DD30BE"/>
    <w:pPr>
      <w:keepNext/>
      <w:keepLines/>
      <w:spacing w:before="60" w:after="60" w:line="240" w:lineRule="exact"/>
      <w:jc w:val="center"/>
      <w:outlineLvl w:val="2"/>
    </w:pPr>
    <w:rPr>
      <w:rFonts w:asciiTheme="majorHAnsi" w:eastAsiaTheme="majorEastAsia" w:hAnsiTheme="majorHAnsi" w:cstheme="majorBidi"/>
      <w:b/>
      <w:bCs/>
      <w:kern w:val="0"/>
      <w:sz w:val="20"/>
      <w:szCs w:val="20"/>
      <w:lang w:val="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160071"/>
    <w:pPr>
      <w:tabs>
        <w:tab w:val="center" w:pos="4513"/>
        <w:tab w:val="right" w:pos="9026"/>
      </w:tabs>
    </w:pPr>
  </w:style>
  <w:style w:type="character" w:customStyle="1" w:styleId="HeaderChar">
    <w:name w:val="Header Char"/>
    <w:basedOn w:val="DefaultParagraphFont"/>
    <w:link w:val="Header"/>
    <w:uiPriority w:val="99"/>
    <w:rsid w:val="00160071"/>
  </w:style>
  <w:style w:type="paragraph" w:styleId="Footer">
    <w:name w:val="footer"/>
    <w:basedOn w:val="Normal"/>
    <w:link w:val="FooterChar"/>
    <w:uiPriority w:val="99"/>
    <w:unhideWhenUsed/>
    <w:locked/>
    <w:rsid w:val="009E78FB"/>
    <w:pPr>
      <w:tabs>
        <w:tab w:val="center" w:pos="4513"/>
        <w:tab w:val="right" w:pos="9026"/>
      </w:tabs>
    </w:pPr>
    <w:rPr>
      <w:sz w:val="18"/>
    </w:rPr>
  </w:style>
  <w:style w:type="character" w:customStyle="1" w:styleId="FooterChar">
    <w:name w:val="Footer Char"/>
    <w:basedOn w:val="DefaultParagraphFont"/>
    <w:link w:val="Footer"/>
    <w:uiPriority w:val="99"/>
    <w:rsid w:val="009E78FB"/>
    <w:rPr>
      <w:rFonts w:ascii="Inter" w:eastAsiaTheme="minorEastAsia" w:hAnsi="Inter"/>
      <w:sz w:val="18"/>
    </w:rPr>
  </w:style>
  <w:style w:type="paragraph" w:customStyle="1" w:styleId="TitleASM">
    <w:name w:val="Title (ASM)"/>
    <w:basedOn w:val="Normal"/>
    <w:link w:val="TitleASMChar"/>
    <w:qFormat/>
    <w:locked/>
    <w:rsid w:val="008A142C"/>
    <w:pPr>
      <w:spacing w:before="0" w:line="276" w:lineRule="auto"/>
    </w:pPr>
    <w:rPr>
      <w:rFonts w:ascii="Mulish" w:hAnsi="Mulish" w:cs="Times New Roman (Body CS)"/>
      <w:bCs/>
      <w:color w:val="005A69"/>
      <w:sz w:val="40"/>
      <w:szCs w:val="40"/>
    </w:rPr>
  </w:style>
  <w:style w:type="table" w:styleId="TableGrid">
    <w:name w:val="Table Grid"/>
    <w:basedOn w:val="TableNormal"/>
    <w:locked/>
    <w:rsid w:val="005C7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locked/>
    <w:rsid w:val="004F5058"/>
    <w:rPr>
      <w:color w:val="0563C1" w:themeColor="hyperlink"/>
      <w:u w:val="single"/>
    </w:rPr>
  </w:style>
  <w:style w:type="character" w:styleId="UnresolvedMention">
    <w:name w:val="Unresolved Mention"/>
    <w:basedOn w:val="DefaultParagraphFont"/>
    <w:uiPriority w:val="99"/>
    <w:semiHidden/>
    <w:unhideWhenUsed/>
    <w:locked/>
    <w:rsid w:val="004F5058"/>
    <w:rPr>
      <w:color w:val="605E5C"/>
      <w:shd w:val="clear" w:color="auto" w:fill="E1DFDD"/>
    </w:rPr>
  </w:style>
  <w:style w:type="character" w:styleId="PageNumber">
    <w:name w:val="page number"/>
    <w:basedOn w:val="DefaultParagraphFont"/>
    <w:uiPriority w:val="99"/>
    <w:semiHidden/>
    <w:unhideWhenUsed/>
    <w:locked/>
    <w:rsid w:val="000D5D7D"/>
  </w:style>
  <w:style w:type="character" w:styleId="Strong">
    <w:name w:val="Strong"/>
    <w:basedOn w:val="DefaultParagraphFont"/>
    <w:uiPriority w:val="22"/>
    <w:qFormat/>
    <w:locked/>
    <w:rsid w:val="00212C53"/>
    <w:rPr>
      <w:b/>
      <w:bCs/>
    </w:rPr>
  </w:style>
  <w:style w:type="character" w:customStyle="1" w:styleId="Heading2Char">
    <w:name w:val="Heading 2 Char"/>
    <w:basedOn w:val="DefaultParagraphFont"/>
    <w:link w:val="Heading2"/>
    <w:rsid w:val="00F67967"/>
    <w:rPr>
      <w:rFonts w:ascii="Mulish" w:eastAsiaTheme="majorEastAsia" w:hAnsi="Mulish" w:cstheme="majorBidi"/>
    </w:rPr>
  </w:style>
  <w:style w:type="character" w:customStyle="1" w:styleId="Heading3Char">
    <w:name w:val="Heading 3 Char"/>
    <w:aliases w:val="Table Heading Char"/>
    <w:basedOn w:val="DefaultParagraphFont"/>
    <w:link w:val="Heading3"/>
    <w:rsid w:val="00DD30BE"/>
    <w:rPr>
      <w:rFonts w:asciiTheme="majorHAnsi" w:eastAsiaTheme="majorEastAsia" w:hAnsiTheme="majorHAnsi" w:cstheme="majorBidi"/>
      <w:b/>
      <w:bCs/>
      <w:kern w:val="0"/>
      <w:sz w:val="20"/>
      <w:szCs w:val="20"/>
      <w:lang w:val="en-GB"/>
      <w14:ligatures w14:val="none"/>
    </w:rPr>
  </w:style>
  <w:style w:type="paragraph" w:customStyle="1" w:styleId="GSMtabletext">
    <w:name w:val="GSM table text"/>
    <w:basedOn w:val="Normal"/>
    <w:link w:val="GSMtabletextChar"/>
    <w:qFormat/>
    <w:locked/>
    <w:rsid w:val="00DD30BE"/>
    <w:pPr>
      <w:spacing w:before="60" w:after="60" w:line="192" w:lineRule="exact"/>
    </w:pPr>
    <w:rPr>
      <w:rFonts w:ascii="Arial" w:eastAsiaTheme="minorHAnsi" w:hAnsi="Arial"/>
      <w:kern w:val="0"/>
      <w:sz w:val="16"/>
      <w:lang w:val="en-GB"/>
      <w14:ligatures w14:val="none"/>
    </w:rPr>
  </w:style>
  <w:style w:type="character" w:customStyle="1" w:styleId="GSMtabletextChar">
    <w:name w:val="GSM table text Char"/>
    <w:basedOn w:val="DefaultParagraphFont"/>
    <w:link w:val="GSMtabletext"/>
    <w:rsid w:val="00DD30BE"/>
    <w:rPr>
      <w:rFonts w:ascii="Arial" w:hAnsi="Arial"/>
      <w:kern w:val="0"/>
      <w:sz w:val="16"/>
      <w:lang w:val="en-GB"/>
      <w14:ligatures w14:val="none"/>
    </w:rPr>
  </w:style>
  <w:style w:type="character" w:customStyle="1" w:styleId="Heading1Char">
    <w:name w:val="Heading 1 Char"/>
    <w:basedOn w:val="DefaultParagraphFont"/>
    <w:link w:val="Heading1"/>
    <w:uiPriority w:val="9"/>
    <w:rsid w:val="00F67967"/>
    <w:rPr>
      <w:rFonts w:ascii="Mulish" w:eastAsiaTheme="majorEastAsia" w:hAnsi="Mulish" w:cstheme="majorBidi"/>
      <w:color w:val="2F5496" w:themeColor="accent1" w:themeShade="BF"/>
      <w:sz w:val="32"/>
      <w:szCs w:val="32"/>
    </w:rPr>
  </w:style>
  <w:style w:type="paragraph" w:styleId="BodyText">
    <w:name w:val="Body Text"/>
    <w:basedOn w:val="Normal"/>
    <w:link w:val="BodyTextChar"/>
    <w:uiPriority w:val="1"/>
    <w:qFormat/>
    <w:locked/>
    <w:rsid w:val="003F73CB"/>
    <w:pPr>
      <w:widowControl w:val="0"/>
      <w:autoSpaceDE w:val="0"/>
      <w:autoSpaceDN w:val="0"/>
    </w:pPr>
    <w:rPr>
      <w:rFonts w:ascii="Arial" w:eastAsia="Arial" w:hAnsi="Arial" w:cs="Arial"/>
      <w:kern w:val="0"/>
      <w:szCs w:val="22"/>
      <w14:ligatures w14:val="none"/>
    </w:rPr>
  </w:style>
  <w:style w:type="character" w:customStyle="1" w:styleId="BodyTextChar">
    <w:name w:val="Body Text Char"/>
    <w:basedOn w:val="DefaultParagraphFont"/>
    <w:link w:val="BodyText"/>
    <w:uiPriority w:val="1"/>
    <w:rsid w:val="003F73CB"/>
    <w:rPr>
      <w:rFonts w:ascii="Arial" w:eastAsia="Arial" w:hAnsi="Arial" w:cs="Arial"/>
      <w:kern w:val="0"/>
      <w:sz w:val="22"/>
      <w:szCs w:val="22"/>
      <w14:ligatures w14:val="none"/>
    </w:rPr>
  </w:style>
  <w:style w:type="paragraph" w:customStyle="1" w:styleId="TableParagraph">
    <w:name w:val="Table Paragraph"/>
    <w:basedOn w:val="Normal"/>
    <w:uiPriority w:val="1"/>
    <w:qFormat/>
    <w:locked/>
    <w:rsid w:val="003F73CB"/>
    <w:pPr>
      <w:widowControl w:val="0"/>
      <w:autoSpaceDE w:val="0"/>
      <w:autoSpaceDN w:val="0"/>
    </w:pPr>
    <w:rPr>
      <w:rFonts w:ascii="Arial" w:eastAsia="Arial" w:hAnsi="Arial" w:cs="Arial"/>
      <w:kern w:val="0"/>
      <w:szCs w:val="22"/>
      <w14:ligatures w14:val="none"/>
    </w:rPr>
  </w:style>
  <w:style w:type="paragraph" w:customStyle="1" w:styleId="Bullet">
    <w:name w:val="Bullet"/>
    <w:basedOn w:val="Normal"/>
    <w:qFormat/>
    <w:locked/>
    <w:rsid w:val="003F73CB"/>
    <w:pPr>
      <w:numPr>
        <w:numId w:val="3"/>
      </w:numPr>
    </w:pPr>
  </w:style>
  <w:style w:type="paragraph" w:customStyle="1" w:styleId="smallhead">
    <w:name w:val="small head"/>
    <w:basedOn w:val="TitleASM"/>
    <w:qFormat/>
    <w:locked/>
    <w:rsid w:val="003F73CB"/>
    <w:rPr>
      <w:b/>
      <w:bCs w:val="0"/>
      <w:sz w:val="32"/>
      <w:szCs w:val="32"/>
    </w:rPr>
  </w:style>
  <w:style w:type="paragraph" w:customStyle="1" w:styleId="Style1">
    <w:name w:val="Style1"/>
    <w:basedOn w:val="TableParagraph"/>
    <w:qFormat/>
    <w:locked/>
    <w:rsid w:val="003F73CB"/>
    <w:pPr>
      <w:numPr>
        <w:numId w:val="8"/>
      </w:numPr>
      <w:tabs>
        <w:tab w:val="left" w:pos="831"/>
        <w:tab w:val="left" w:pos="832"/>
      </w:tabs>
      <w:spacing w:before="3"/>
      <w:ind w:left="831" w:right="113"/>
    </w:pPr>
    <w:rPr>
      <w:rFonts w:ascii="Inter" w:hAnsi="Inter"/>
      <w:i/>
    </w:rPr>
  </w:style>
  <w:style w:type="paragraph" w:styleId="ListParagraph">
    <w:name w:val="List Paragraph"/>
    <w:basedOn w:val="Normal"/>
    <w:uiPriority w:val="34"/>
    <w:qFormat/>
    <w:locked/>
    <w:rsid w:val="00873EEC"/>
    <w:pPr>
      <w:ind w:left="720"/>
      <w:contextualSpacing/>
    </w:pPr>
  </w:style>
  <w:style w:type="paragraph" w:customStyle="1" w:styleId="TableBold">
    <w:name w:val="Table Bold"/>
    <w:basedOn w:val="Normal"/>
    <w:qFormat/>
    <w:locked/>
    <w:rsid w:val="0078728E"/>
    <w:rPr>
      <w:rFonts w:ascii="Mulish" w:hAnsi="Mulish"/>
    </w:rPr>
  </w:style>
  <w:style w:type="paragraph" w:customStyle="1" w:styleId="tablebody">
    <w:name w:val="table body"/>
    <w:basedOn w:val="Normal"/>
    <w:qFormat/>
    <w:locked/>
    <w:rsid w:val="00F67967"/>
    <w:pPr>
      <w:spacing w:before="0" w:after="0"/>
    </w:pPr>
  </w:style>
  <w:style w:type="paragraph" w:styleId="Subtitle">
    <w:name w:val="Subtitle"/>
    <w:basedOn w:val="Normal"/>
    <w:next w:val="Normal"/>
    <w:link w:val="SubtitleChar"/>
    <w:uiPriority w:val="11"/>
    <w:qFormat/>
    <w:locked/>
    <w:rsid w:val="00F67967"/>
    <w:pPr>
      <w:numPr>
        <w:ilvl w:val="1"/>
      </w:numPr>
      <w:spacing w:after="160"/>
    </w:pPr>
    <w:rPr>
      <w:rFonts w:asciiTheme="minorHAnsi" w:hAnsiTheme="minorHAnsi"/>
      <w:color w:val="5A5A5A" w:themeColor="text1" w:themeTint="A5"/>
      <w:spacing w:val="15"/>
      <w:szCs w:val="22"/>
    </w:rPr>
  </w:style>
  <w:style w:type="character" w:customStyle="1" w:styleId="SubtitleChar">
    <w:name w:val="Subtitle Char"/>
    <w:basedOn w:val="DefaultParagraphFont"/>
    <w:link w:val="Subtitle"/>
    <w:uiPriority w:val="11"/>
    <w:rsid w:val="00F67967"/>
    <w:rPr>
      <w:rFonts w:eastAsiaTheme="minorEastAsia"/>
      <w:color w:val="5A5A5A" w:themeColor="text1" w:themeTint="A5"/>
      <w:spacing w:val="15"/>
      <w:sz w:val="22"/>
      <w:szCs w:val="22"/>
    </w:rPr>
  </w:style>
  <w:style w:type="paragraph" w:styleId="Title">
    <w:name w:val="Title"/>
    <w:basedOn w:val="Normal"/>
    <w:next w:val="Normal"/>
    <w:link w:val="TitleChar"/>
    <w:uiPriority w:val="10"/>
    <w:qFormat/>
    <w:locked/>
    <w:rsid w:val="00F67967"/>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7967"/>
    <w:rPr>
      <w:rFonts w:asciiTheme="majorHAnsi" w:eastAsiaTheme="majorEastAsia" w:hAnsiTheme="majorHAnsi" w:cstheme="majorBidi"/>
      <w:spacing w:val="-10"/>
      <w:kern w:val="28"/>
      <w:sz w:val="56"/>
      <w:szCs w:val="56"/>
    </w:rPr>
  </w:style>
  <w:style w:type="paragraph" w:customStyle="1" w:styleId="criteriatableheading">
    <w:name w:val="criteria table heading"/>
    <w:basedOn w:val="Normal"/>
    <w:qFormat/>
    <w:locked/>
    <w:rsid w:val="00180FFE"/>
    <w:pPr>
      <w:jc w:val="center"/>
    </w:pPr>
    <w:rPr>
      <w:rFonts w:ascii="Mulish" w:hAnsi="Mulish"/>
      <w:b/>
    </w:rPr>
  </w:style>
  <w:style w:type="numbering" w:customStyle="1" w:styleId="CurrentList1">
    <w:name w:val="Current List1"/>
    <w:uiPriority w:val="99"/>
    <w:locked/>
    <w:rsid w:val="00180B75"/>
    <w:pPr>
      <w:numPr>
        <w:numId w:val="10"/>
      </w:numPr>
    </w:pPr>
  </w:style>
  <w:style w:type="character" w:styleId="CommentReference">
    <w:name w:val="annotation reference"/>
    <w:basedOn w:val="DefaultParagraphFont"/>
    <w:uiPriority w:val="99"/>
    <w:semiHidden/>
    <w:unhideWhenUsed/>
    <w:locked/>
    <w:rsid w:val="005644CB"/>
    <w:rPr>
      <w:sz w:val="16"/>
      <w:szCs w:val="16"/>
    </w:rPr>
  </w:style>
  <w:style w:type="paragraph" w:styleId="CommentText">
    <w:name w:val="annotation text"/>
    <w:basedOn w:val="Normal"/>
    <w:link w:val="CommentTextChar"/>
    <w:uiPriority w:val="99"/>
    <w:unhideWhenUsed/>
    <w:locked/>
    <w:rsid w:val="005644CB"/>
    <w:rPr>
      <w:sz w:val="20"/>
      <w:szCs w:val="20"/>
    </w:rPr>
  </w:style>
  <w:style w:type="character" w:customStyle="1" w:styleId="CommentTextChar">
    <w:name w:val="Comment Text Char"/>
    <w:basedOn w:val="DefaultParagraphFont"/>
    <w:link w:val="CommentText"/>
    <w:uiPriority w:val="99"/>
    <w:rsid w:val="005644CB"/>
    <w:rPr>
      <w:rFonts w:ascii="Inter" w:eastAsiaTheme="minorEastAsia" w:hAnsi="Inter"/>
      <w:sz w:val="20"/>
      <w:szCs w:val="20"/>
    </w:rPr>
  </w:style>
  <w:style w:type="paragraph" w:styleId="CommentSubject">
    <w:name w:val="annotation subject"/>
    <w:basedOn w:val="CommentText"/>
    <w:next w:val="CommentText"/>
    <w:link w:val="CommentSubjectChar"/>
    <w:uiPriority w:val="99"/>
    <w:semiHidden/>
    <w:unhideWhenUsed/>
    <w:locked/>
    <w:rsid w:val="005644CB"/>
    <w:rPr>
      <w:b/>
      <w:bCs/>
    </w:rPr>
  </w:style>
  <w:style w:type="character" w:customStyle="1" w:styleId="CommentSubjectChar">
    <w:name w:val="Comment Subject Char"/>
    <w:basedOn w:val="CommentTextChar"/>
    <w:link w:val="CommentSubject"/>
    <w:uiPriority w:val="99"/>
    <w:semiHidden/>
    <w:rsid w:val="005644CB"/>
    <w:rPr>
      <w:rFonts w:ascii="Inter" w:eastAsiaTheme="minorEastAsia" w:hAnsi="Inter"/>
      <w:b/>
      <w:bCs/>
      <w:sz w:val="20"/>
      <w:szCs w:val="20"/>
    </w:rPr>
  </w:style>
  <w:style w:type="paragraph" w:customStyle="1" w:styleId="ASMHeading1">
    <w:name w:val="ASM Heading 1"/>
    <w:basedOn w:val="TitleASM"/>
    <w:link w:val="ASMHeading1Char"/>
    <w:qFormat/>
    <w:rsid w:val="00885350"/>
    <w:rPr>
      <w:b/>
      <w:bCs w:val="0"/>
    </w:rPr>
  </w:style>
  <w:style w:type="character" w:customStyle="1" w:styleId="TitleASMChar">
    <w:name w:val="Title (ASM) Char"/>
    <w:basedOn w:val="DefaultParagraphFont"/>
    <w:link w:val="TitleASM"/>
    <w:rsid w:val="00885350"/>
    <w:rPr>
      <w:rFonts w:ascii="Mulish" w:eastAsiaTheme="minorEastAsia" w:hAnsi="Mulish" w:cs="Times New Roman (Body CS)"/>
      <w:bCs/>
      <w:color w:val="005A69"/>
      <w:sz w:val="40"/>
      <w:szCs w:val="40"/>
    </w:rPr>
  </w:style>
  <w:style w:type="character" w:customStyle="1" w:styleId="ASMHeading1Char">
    <w:name w:val="ASM Heading 1 Char"/>
    <w:basedOn w:val="TitleASMChar"/>
    <w:link w:val="ASMHeading1"/>
    <w:rsid w:val="00885350"/>
    <w:rPr>
      <w:rFonts w:ascii="Mulish" w:eastAsiaTheme="minorEastAsia" w:hAnsi="Mulish" w:cs="Times New Roman (Body CS)"/>
      <w:b/>
      <w:bCs w:val="0"/>
      <w:color w:val="005A69"/>
      <w:sz w:val="40"/>
      <w:szCs w:val="40"/>
    </w:rPr>
  </w:style>
  <w:style w:type="paragraph" w:customStyle="1" w:styleId="ASMHeading2">
    <w:name w:val="ASM Heading 2"/>
    <w:basedOn w:val="Heading1"/>
    <w:link w:val="ASMHeading2Char"/>
    <w:qFormat/>
    <w:rsid w:val="00885350"/>
    <w:rPr>
      <w:b/>
      <w:bCs/>
      <w:color w:val="005A69"/>
    </w:rPr>
  </w:style>
  <w:style w:type="character" w:customStyle="1" w:styleId="ASMHeading2Char">
    <w:name w:val="ASM Heading 2 Char"/>
    <w:basedOn w:val="Heading1Char"/>
    <w:link w:val="ASMHeading2"/>
    <w:rsid w:val="00885350"/>
    <w:rPr>
      <w:rFonts w:ascii="Mulish" w:eastAsiaTheme="majorEastAsia" w:hAnsi="Mulish" w:cstheme="majorBidi"/>
      <w:b/>
      <w:bCs/>
      <w:color w:val="005A69"/>
      <w:sz w:val="32"/>
      <w:szCs w:val="32"/>
    </w:rPr>
  </w:style>
  <w:style w:type="paragraph" w:customStyle="1" w:styleId="ASMHeading3">
    <w:name w:val="ASM Heading 3"/>
    <w:basedOn w:val="Heading2"/>
    <w:link w:val="ASMHeading3Char"/>
    <w:qFormat/>
    <w:rsid w:val="00885350"/>
  </w:style>
  <w:style w:type="character" w:customStyle="1" w:styleId="ASMHeading3Char">
    <w:name w:val="ASM Heading 3 Char"/>
    <w:basedOn w:val="Heading2Char"/>
    <w:link w:val="ASMHeading3"/>
    <w:rsid w:val="00885350"/>
    <w:rPr>
      <w:rFonts w:ascii="Mulish" w:eastAsiaTheme="majorEastAsia" w:hAnsi="Mulish" w:cstheme="majorBidi"/>
    </w:rPr>
  </w:style>
  <w:style w:type="paragraph" w:customStyle="1" w:styleId="ASMText">
    <w:name w:val="ASM Text"/>
    <w:basedOn w:val="Normal"/>
    <w:link w:val="ASMTextChar"/>
    <w:qFormat/>
    <w:rsid w:val="00885350"/>
  </w:style>
  <w:style w:type="character" w:customStyle="1" w:styleId="ASMTextChar">
    <w:name w:val="ASM Text Char"/>
    <w:basedOn w:val="DefaultParagraphFont"/>
    <w:link w:val="ASMText"/>
    <w:rsid w:val="00885350"/>
    <w:rPr>
      <w:rFonts w:ascii="Inter" w:eastAsiaTheme="minorEastAsia" w:hAnsi="Inter"/>
      <w:sz w:val="22"/>
    </w:rPr>
  </w:style>
  <w:style w:type="paragraph" w:customStyle="1" w:styleId="ASMHEADINGONE">
    <w:name w:val="ASM HEADING ONE"/>
    <w:basedOn w:val="TitleASM"/>
    <w:link w:val="ASMHEADINGONEChar"/>
    <w:qFormat/>
    <w:locked/>
    <w:rsid w:val="00CB6126"/>
  </w:style>
  <w:style w:type="character" w:customStyle="1" w:styleId="ASMHEADINGONEChar">
    <w:name w:val="ASM HEADING ONE Char"/>
    <w:basedOn w:val="TitleASMChar"/>
    <w:link w:val="ASMHEADINGONE"/>
    <w:rsid w:val="00CB6126"/>
    <w:rPr>
      <w:rFonts w:ascii="Mulish" w:eastAsiaTheme="minorEastAsia" w:hAnsi="Mulish" w:cs="Times New Roman (Body CS)"/>
      <w:bCs/>
      <w:color w:val="005A69"/>
      <w:sz w:val="40"/>
      <w:szCs w:val="40"/>
    </w:rPr>
  </w:style>
  <w:style w:type="paragraph" w:customStyle="1" w:styleId="ASMItalics">
    <w:name w:val="ASM Italics"/>
    <w:basedOn w:val="Normal"/>
    <w:link w:val="ASMItalicsChar"/>
    <w:qFormat/>
    <w:rsid w:val="00D0053D"/>
    <w:rPr>
      <w:i/>
      <w:iCs/>
    </w:rPr>
  </w:style>
  <w:style w:type="character" w:customStyle="1" w:styleId="ASMItalicsChar">
    <w:name w:val="ASM Italics Char"/>
    <w:basedOn w:val="DefaultParagraphFont"/>
    <w:link w:val="ASMItalics"/>
    <w:rsid w:val="00D0053D"/>
    <w:rPr>
      <w:rFonts w:ascii="Inter" w:eastAsiaTheme="minorEastAsia" w:hAnsi="Inter"/>
      <w:i/>
      <w:iCs/>
      <w:sz w:val="22"/>
    </w:rPr>
  </w:style>
  <w:style w:type="character" w:customStyle="1" w:styleId="normaltextrun">
    <w:name w:val="normaltextrun"/>
    <w:basedOn w:val="DefaultParagraphFont"/>
    <w:uiPriority w:val="1"/>
    <w:rsid w:val="00E645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niorsecondary.tki.org.nz/Social-sciences/Legal-studies"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yperlink" Target="https://www2.nzqa.govt.nz/ncea/ncea-for-teachers-and-schools/assessor-support/catalogue/online-workshops-courses-and-modules/" TargetMode="External"/><Relationship Id="rId17" Type="http://schemas.openxmlformats.org/officeDocument/2006/relationships/footer" Target="footer3.xml"/><Relationship Id="rId20" Type="http://schemas.openxmlformats.org/officeDocument/2006/relationships/footer" Target="footer4.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2.nzqa.govt.nz/tertiary/assessment-and-moderation-of-standards/assessment/resources/gathering-evidence-of-learner-achievement/"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2.png"/><Relationship Id="rId7" Type="http://schemas.openxmlformats.org/officeDocument/2006/relationships/image" Target="media/image7.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6.png"/><Relationship Id="rId5" Type="http://schemas.openxmlformats.org/officeDocument/2006/relationships/image" Target="media/image1.png"/><Relationship Id="rId4" Type="http://schemas.openxmlformats.org/officeDocument/2006/relationships/image" Target="media/image3.svg"/></Relationships>
</file>

<file path=word/_rels/settings.xml.rels><?xml version="1.0" encoding="UTF-8" standalone="yes"?>
<Relationships xmlns="http://schemas.openxmlformats.org/package/2006/relationships"><Relationship Id="rId1" Type="http://schemas.openxmlformats.org/officeDocument/2006/relationships/attachedTemplate" Target="file:///S:\SEG\Assessment%20and%20Moderation%20Services\A&amp;M%20Editors\NQS%20documents\ASMs\ASM%20Assessor%20Guid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E7499879013B9544B2C16FD797387B52" ma:contentTypeVersion="19" ma:contentTypeDescription="Create a new document." ma:contentTypeScope="" ma:versionID="a0733a99e65a424b9fef489b1c4420f6">
  <xsd:schema xmlns:xsd="http://www.w3.org/2001/XMLSchema" xmlns:xs="http://www.w3.org/2001/XMLSchema" xmlns:p="http://schemas.microsoft.com/office/2006/metadata/properties" xmlns:ns2="51a76d7a-246a-4ff7-8c1e-a6cb75e0eb2d" xmlns:ns3="01f43296-53dd-4c2c-9eb6-aae8c9c05588" targetNamespace="http://schemas.microsoft.com/office/2006/metadata/properties" ma:root="true" ma:fieldsID="eb94ee17aa99c123ade026e316b7828a" ns2:_="" ns3:_="">
    <xsd:import namespace="51a76d7a-246a-4ff7-8c1e-a6cb75e0eb2d"/>
    <xsd:import namespace="01f43296-53dd-4c2c-9eb6-aae8c9c0558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PRAText3"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a76d7a-246a-4ff7-8c1e-a6cb75e0eb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a8a9138-13f7-40e5-b257-a7bd404cb8e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PRAText3" ma:index="25" nillable="true" ma:displayName="PRA Text 3" ma:hidden="true" ma:internalName="PRAText3">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f43296-53dd-4c2c-9eb6-aae8c9c0558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43faaf9-36e6-416c-9de5-3384569f479d}" ma:internalName="TaxCatchAll" ma:showField="CatchAllData" ma:web="01f43296-53dd-4c2c-9eb6-aae8c9c055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RAText3 xmlns="51a76d7a-246a-4ff7-8c1e-a6cb75e0eb2d" xsi:nil="true"/>
    <TaxCatchAll xmlns="01f43296-53dd-4c2c-9eb6-aae8c9c05588" xsi:nil="true"/>
    <lcf76f155ced4ddcb4097134ff3c332f xmlns="51a76d7a-246a-4ff7-8c1e-a6cb75e0eb2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CA24451-1488-4FEE-A820-5F94A80455EB}">
  <ds:schemaRefs>
    <ds:schemaRef ds:uri="http://schemas.microsoft.com/sharepoint/v3/contenttype/forms"/>
  </ds:schemaRefs>
</ds:datastoreItem>
</file>

<file path=customXml/itemProps2.xml><?xml version="1.0" encoding="utf-8"?>
<ds:datastoreItem xmlns:ds="http://schemas.openxmlformats.org/officeDocument/2006/customXml" ds:itemID="{D8D35963-BB15-4FDC-81DE-9D80282EFCF6}">
  <ds:schemaRefs>
    <ds:schemaRef ds:uri="http://schemas.microsoft.com/sharepoint/events"/>
  </ds:schemaRefs>
</ds:datastoreItem>
</file>

<file path=customXml/itemProps3.xml><?xml version="1.0" encoding="utf-8"?>
<ds:datastoreItem xmlns:ds="http://schemas.openxmlformats.org/officeDocument/2006/customXml" ds:itemID="{33AA1C1E-939F-44EA-AA56-89FA069F56F9}"/>
</file>

<file path=customXml/itemProps4.xml><?xml version="1.0" encoding="utf-8"?>
<ds:datastoreItem xmlns:ds="http://schemas.openxmlformats.org/officeDocument/2006/customXml" ds:itemID="{CBD2B2E8-2ACC-48A6-8FC4-3ABA5B9039D9}">
  <ds:schemaRefs>
    <ds:schemaRef ds:uri="http://schemas.microsoft.com/office/2006/metadata/properties"/>
    <ds:schemaRef ds:uri="http://schemas.microsoft.com/office/infopath/2007/PartnerControls"/>
    <ds:schemaRef ds:uri="4f9c820c-e7e2-444d-97ee-45f2b3485c1d"/>
    <ds:schemaRef ds:uri="15ffb055-6eb4-45a1-bc20-bf2ac0d420da"/>
    <ds:schemaRef ds:uri="c91a514c-9034-4fa3-897a-8352025b26ed"/>
    <ds:schemaRef ds:uri="d0b61010-d6f3-4072-b934-7bbb13e97771"/>
    <ds:schemaRef ds:uri="6068b734-9082-4a39-a91f-7b5bc4a25c8f"/>
    <ds:schemaRef ds:uri="17d8922c-a61f-43d3-b83e-4cfbb4051fb9"/>
    <ds:schemaRef ds:uri="9041ebba-a81c-4d56-bb33-df1ee4123f66"/>
    <ds:schemaRef ds:uri="725c79e5-42ce-4aa0-ac78-b6418001f0d2"/>
    <ds:schemaRef ds:uri="a5234b65-aa2e-4883-a945-9c100bdb229f"/>
  </ds:schemaRefs>
</ds:datastoreItem>
</file>

<file path=docProps/app.xml><?xml version="1.0" encoding="utf-8"?>
<Properties xmlns="http://schemas.openxmlformats.org/officeDocument/2006/extended-properties" xmlns:vt="http://schemas.openxmlformats.org/officeDocument/2006/docPropsVTypes">
  <Template>ASM Assessor Guide template.dotx</Template>
  <TotalTime>67</TotalTime>
  <Pages>8</Pages>
  <Words>1599</Words>
  <Characters>8718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Ritu Dhillon</dc:creator>
  <cp:keywords/>
  <dc:description/>
  <cp:lastModifiedBy>Ian Coombes</cp:lastModifiedBy>
  <cp:revision>22</cp:revision>
  <cp:lastPrinted>2023-12-04T02:23:00Z</cp:lastPrinted>
  <dcterms:created xsi:type="dcterms:W3CDTF">2024-12-02T23:54:00Z</dcterms:created>
  <dcterms:modified xsi:type="dcterms:W3CDTF">2024-12-12T01:47:00Z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0x010100E7499879013B9544B2C16FD797387B52</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xd_Signature">
    <vt:bool>false</vt:bool>
  </property>
  <property fmtid="{D5CDD505-2E9C-101B-9397-08002B2CF9AE}" pid="8" name="_dlc_DocIdItemGuid">
    <vt:lpwstr>4d35884b-335a-47c7-b613-6edcc91b262f</vt:lpwstr>
  </property>
  <property fmtid="{D5CDD505-2E9C-101B-9397-08002B2CF9AE}" pid="9" name="TriggerFlowInfo">
    <vt:lpwstr/>
  </property>
  <property fmtid="{D5CDD505-2E9C-101B-9397-08002B2CF9AE}" pid="10" name="GrammarlyDocumentId">
    <vt:lpwstr>f510dda2-056a-4025-9418-2a57a9f75197</vt:lpwstr>
  </property>
</Properties>
</file>