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F77E6" w14:textId="77777777" w:rsidR="00530F18" w:rsidRDefault="00530F18" w:rsidP="00212C53"/>
    <w:p w14:paraId="0DB7801C" w14:textId="5EE29641" w:rsidR="0075027C" w:rsidRPr="004B365D" w:rsidRDefault="00DE5F5F"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56CD8051" w14:textId="77777777" w:rsidTr="008A142C">
        <w:trPr>
          <w:trHeight w:val="425"/>
        </w:trPr>
        <w:tc>
          <w:tcPr>
            <w:tcW w:w="1985" w:type="dxa"/>
            <w:tcBorders>
              <w:right w:val="single" w:sz="4" w:space="0" w:color="auto"/>
            </w:tcBorders>
            <w:shd w:val="clear" w:color="auto" w:fill="F2F2F2" w:themeFill="background1" w:themeFillShade="F2"/>
            <w:vAlign w:val="center"/>
          </w:tcPr>
          <w:p w14:paraId="53BA6592"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30D7831B" w14:textId="52682FC4" w:rsidR="005C77DB" w:rsidRPr="00644755" w:rsidRDefault="00DE5F5F" w:rsidP="000D22C4">
            <w:pPr>
              <w:rPr>
                <w:rFonts w:asciiTheme="minorHAnsi" w:hAnsiTheme="minorHAnsi"/>
              </w:rPr>
            </w:pPr>
            <w:r>
              <w:t>27848</w:t>
            </w:r>
          </w:p>
        </w:tc>
      </w:tr>
      <w:tr w:rsidR="005C77DB" w14:paraId="37FFB4C7" w14:textId="77777777" w:rsidTr="008A142C">
        <w:trPr>
          <w:trHeight w:val="425"/>
        </w:trPr>
        <w:tc>
          <w:tcPr>
            <w:tcW w:w="1985" w:type="dxa"/>
            <w:shd w:val="clear" w:color="auto" w:fill="F2F2F2" w:themeFill="background1" w:themeFillShade="F2"/>
            <w:vAlign w:val="center"/>
          </w:tcPr>
          <w:p w14:paraId="24C097A4"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0B863DDB" w14:textId="6562CFAD" w:rsidR="005C77DB" w:rsidRPr="00235FFE" w:rsidRDefault="00DE5F5F" w:rsidP="000D22C4">
            <w:r w:rsidRPr="68B81D41">
              <w:rPr>
                <w:rStyle w:val="normaltextrun"/>
                <w:rFonts w:eastAsia="Inter" w:cs="Inter"/>
                <w:color w:val="000000"/>
                <w:szCs w:val="22"/>
                <w:shd w:val="clear" w:color="auto" w:fill="FFFFFF"/>
              </w:rPr>
              <w:t>Explain a law</w:t>
            </w:r>
            <w:r w:rsidR="000D0E8E">
              <w:rPr>
                <w:rStyle w:val="normaltextrun"/>
                <w:rFonts w:eastAsia="Inter" w:cs="Inter"/>
                <w:color w:val="000000"/>
                <w:szCs w:val="22"/>
                <w:shd w:val="clear" w:color="auto" w:fill="FFFFFF"/>
              </w:rPr>
              <w:t xml:space="preserve"> </w:t>
            </w:r>
            <w:r w:rsidRPr="68B81D41">
              <w:rPr>
                <w:rStyle w:val="normaltextrun"/>
                <w:rFonts w:eastAsia="Inter" w:cs="Inter"/>
                <w:color w:val="000000"/>
                <w:szCs w:val="22"/>
                <w:shd w:val="clear" w:color="auto" w:fill="FFFFFF"/>
              </w:rPr>
              <w:t>making process</w:t>
            </w:r>
          </w:p>
        </w:tc>
      </w:tr>
      <w:tr w:rsidR="00235FFE" w14:paraId="31A1064D" w14:textId="77777777" w:rsidTr="008A142C">
        <w:trPr>
          <w:trHeight w:val="425"/>
        </w:trPr>
        <w:tc>
          <w:tcPr>
            <w:tcW w:w="1985" w:type="dxa"/>
            <w:shd w:val="clear" w:color="auto" w:fill="F2F2F2" w:themeFill="background1" w:themeFillShade="F2"/>
            <w:vAlign w:val="center"/>
          </w:tcPr>
          <w:p w14:paraId="67C7154D"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5B891119" w14:textId="1A02FDFD" w:rsidR="005C77DB" w:rsidRPr="00235FFE" w:rsidRDefault="00DE5F5F" w:rsidP="000D22C4">
            <w:r>
              <w:t>2</w:t>
            </w:r>
          </w:p>
        </w:tc>
        <w:tc>
          <w:tcPr>
            <w:tcW w:w="1417" w:type="dxa"/>
            <w:shd w:val="clear" w:color="auto" w:fill="F2F2F2" w:themeFill="background1" w:themeFillShade="F2"/>
            <w:vAlign w:val="center"/>
          </w:tcPr>
          <w:p w14:paraId="3461DC07"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2942BA42" w14:textId="66E2539F" w:rsidR="005C77DB" w:rsidRPr="00235FFE" w:rsidRDefault="00DE5F5F" w:rsidP="000D22C4">
            <w:r>
              <w:t>4</w:t>
            </w:r>
          </w:p>
        </w:tc>
        <w:tc>
          <w:tcPr>
            <w:tcW w:w="1417" w:type="dxa"/>
            <w:shd w:val="clear" w:color="auto" w:fill="F2F2F2" w:themeFill="background1" w:themeFillShade="F2"/>
            <w:vAlign w:val="center"/>
          </w:tcPr>
          <w:p w14:paraId="7FF034EA"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3D2AE507" w14:textId="395D78BC" w:rsidR="005C77DB" w:rsidRPr="00235FFE" w:rsidRDefault="00DE5F5F" w:rsidP="000D22C4">
            <w:r>
              <w:t>3</w:t>
            </w:r>
          </w:p>
        </w:tc>
      </w:tr>
    </w:tbl>
    <w:p w14:paraId="097B79C3" w14:textId="77777777" w:rsidR="000F014C" w:rsidRPr="003E2601" w:rsidRDefault="000F014C" w:rsidP="00885350">
      <w:pPr>
        <w:pStyle w:val="ASMHeading2"/>
      </w:pPr>
      <w:r w:rsidRPr="003E2601">
        <w:t xml:space="preserve">Assessor Guidelines </w:t>
      </w:r>
    </w:p>
    <w:p w14:paraId="60FAF3BF"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7C9CD321" w14:textId="77777777" w:rsidTr="002030CB">
        <w:tc>
          <w:tcPr>
            <w:tcW w:w="9072" w:type="dxa"/>
            <w:shd w:val="clear" w:color="auto" w:fill="E2F1F4"/>
          </w:tcPr>
          <w:p w14:paraId="1665D249" w14:textId="77777777" w:rsidR="00D0053D" w:rsidRPr="002030CB" w:rsidRDefault="00D0053D" w:rsidP="00D0053D">
            <w:pPr>
              <w:pStyle w:val="Heading2"/>
              <w:rPr>
                <w:rStyle w:val="Strong"/>
              </w:rPr>
            </w:pPr>
            <w:r w:rsidRPr="002030CB">
              <w:rPr>
                <w:rStyle w:val="Strong"/>
              </w:rPr>
              <w:t>Note</w:t>
            </w:r>
            <w:r>
              <w:rPr>
                <w:rStyle w:val="Strong"/>
              </w:rPr>
              <w:t>s</w:t>
            </w:r>
          </w:p>
          <w:p w14:paraId="5B410393"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6832FC10" w14:textId="2C9BF865" w:rsidR="00D0053D" w:rsidRDefault="00D0053D" w:rsidP="00D0053D">
            <w:r w:rsidRPr="004F5058">
              <w:t>Assessors must manage authenticity for any assessment from a public source, because</w:t>
            </w:r>
            <w:r>
              <w:t xml:space="preserve"> </w:t>
            </w:r>
            <w:r w:rsidR="00BC75AE">
              <w:t>ākonga/learner</w:t>
            </w:r>
            <w:r w:rsidRPr="004F5058">
              <w:t xml:space="preserve">s may have access to the assessment schedule or </w:t>
            </w:r>
            <w:r w:rsidR="00BC75AE">
              <w:t>ākonga/learner</w:t>
            </w:r>
            <w:r w:rsidRPr="004F5058">
              <w:t xml:space="preserve"> exemplar material. Use of</w:t>
            </w:r>
            <w:r>
              <w:t xml:space="preserve"> </w:t>
            </w:r>
            <w:r w:rsidRPr="004F5058">
              <w:t xml:space="preserve">this assessment resource without modification may mean that </w:t>
            </w:r>
            <w:r w:rsidR="00BC75AE">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06FCCD9A"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2B6853FB" w14:textId="77777777" w:rsidR="00D0053D" w:rsidRDefault="00D0053D" w:rsidP="00D0053D">
            <w:pPr>
              <w:rPr>
                <w:rFonts w:eastAsia="Mulish" w:cs="Mulish"/>
                <w:color w:val="0563C1"/>
              </w:rPr>
            </w:pPr>
            <w:r w:rsidRPr="001A6748">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1A6748">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5C6A7F27" w14:textId="2D1CBA92"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r w:rsidR="00BC75AE">
              <w:t xml:space="preserve">ākonga/learner </w:t>
            </w:r>
            <w:r w:rsidRPr="75F2CE7F">
              <w:rPr>
                <w:rFonts w:eastAsia="Inter" w:cs="Inter"/>
                <w:szCs w:val="22"/>
              </w:rPr>
              <w:t>with too much assessment.</w:t>
            </w:r>
          </w:p>
        </w:tc>
      </w:tr>
    </w:tbl>
    <w:p w14:paraId="275CA2A2" w14:textId="77777777" w:rsidR="00474691" w:rsidRDefault="00474691" w:rsidP="00212C53"/>
    <w:p w14:paraId="27D7EE41"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DE5F5F">
        <w:rPr>
          <w:rStyle w:val="PageNumber"/>
          <w:noProof/>
          <w:lang w:val="en-GB"/>
        </w:rPr>
        <w:t>2</w:t>
      </w:r>
      <w:r w:rsidRPr="00EE39FF">
        <w:rPr>
          <w:rStyle w:val="PageNumber"/>
          <w:lang w:val="en-GB"/>
        </w:rPr>
        <w:fldChar w:fldCharType="end"/>
      </w:r>
    </w:p>
    <w:p w14:paraId="21DBFF71"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DE5F5F">
        <w:rPr>
          <w:rStyle w:val="PageNumber"/>
          <w:noProof/>
          <w:lang w:val="en-GB"/>
        </w:rPr>
        <w:t>2</w:t>
      </w:r>
      <w:r w:rsidRPr="00EE39FF">
        <w:rPr>
          <w:rStyle w:val="PageNumber"/>
          <w:lang w:val="en-GB"/>
        </w:rPr>
        <w:fldChar w:fldCharType="end"/>
      </w:r>
    </w:p>
    <w:p w14:paraId="15EC5898" w14:textId="77777777" w:rsidR="001A6748" w:rsidRDefault="001A6748">
      <w:pPr>
        <w:spacing w:before="0" w:after="0"/>
        <w:rPr>
          <w:rFonts w:ascii="Mulish" w:eastAsiaTheme="majorEastAsia" w:hAnsi="Mulish" w:cstheme="majorBidi"/>
          <w:b/>
          <w:bCs/>
          <w:color w:val="005A69"/>
          <w:sz w:val="28"/>
          <w:szCs w:val="28"/>
        </w:rPr>
      </w:pPr>
      <w:r>
        <w:rPr>
          <w:b/>
          <w:bCs/>
          <w:color w:val="005A69"/>
          <w:sz w:val="28"/>
          <w:szCs w:val="28"/>
        </w:rPr>
        <w:br w:type="page"/>
      </w:r>
    </w:p>
    <w:p w14:paraId="0FE36500" w14:textId="7F0FA2FA"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391AC4E8" w14:textId="509D72F0" w:rsidR="00DE5F5F" w:rsidRPr="00534B6B" w:rsidRDefault="00DE5F5F" w:rsidP="00DE5F5F">
      <w:pPr>
        <w:rPr>
          <w:rStyle w:val="eop"/>
          <w:rFonts w:cs="Arial"/>
          <w:szCs w:val="22"/>
        </w:rPr>
      </w:pPr>
      <w:r w:rsidRPr="00534B6B">
        <w:rPr>
          <w:rStyle w:val="normaltextrun"/>
          <w:rFonts w:cs="Arial"/>
          <w:szCs w:val="22"/>
        </w:rPr>
        <w:t xml:space="preserve">In this activity, </w:t>
      </w:r>
      <w:r w:rsidR="00BC75AE">
        <w:rPr>
          <w:rStyle w:val="normaltextrun"/>
          <w:rFonts w:cs="Arial"/>
          <w:szCs w:val="22"/>
        </w:rPr>
        <w:t>ākonga/learner</w:t>
      </w:r>
      <w:r w:rsidRPr="00534B6B">
        <w:rPr>
          <w:rStyle w:val="normaltextrun"/>
          <w:rFonts w:cs="Arial"/>
          <w:szCs w:val="22"/>
        </w:rPr>
        <w:t>s will explain a law-making process, with supporting detail, in terms of the evolution of a specific law.</w:t>
      </w:r>
    </w:p>
    <w:p w14:paraId="5300C528" w14:textId="77777777" w:rsidR="00DE5F5F" w:rsidRPr="00534B6B" w:rsidRDefault="00DE5F5F" w:rsidP="00DE5F5F">
      <w:pPr>
        <w:rPr>
          <w:rStyle w:val="eop"/>
          <w:rFonts w:cs="Arial"/>
          <w:szCs w:val="22"/>
        </w:rPr>
      </w:pPr>
      <w:r w:rsidRPr="00534B6B">
        <w:rPr>
          <w:rStyle w:val="normaltextrun"/>
          <w:rFonts w:cs="Arial"/>
          <w:szCs w:val="22"/>
        </w:rPr>
        <w:t>They must include reason(s) and/or need(s) for the law, key features and/or steps, and agents. The supporting detail includes – background, relevant names, dates, and identifying differing viewpoints.</w:t>
      </w:r>
    </w:p>
    <w:p w14:paraId="5F98774E" w14:textId="77777777" w:rsidR="00DE5F5F" w:rsidRPr="00534B6B" w:rsidRDefault="00DE5F5F" w:rsidP="00DE5F5F">
      <w:pPr>
        <w:rPr>
          <w:rStyle w:val="eop"/>
          <w:rFonts w:cs="Arial"/>
          <w:szCs w:val="22"/>
        </w:rPr>
      </w:pPr>
      <w:r w:rsidRPr="00534B6B">
        <w:rPr>
          <w:rStyle w:val="normaltextrun"/>
          <w:rFonts w:cs="Arial"/>
          <w:szCs w:val="22"/>
        </w:rPr>
        <w:t>The context for this assessment activity is black civil rights in the United States of America and the development of the equal protection clauses of the 14</w:t>
      </w:r>
      <w:r w:rsidRPr="00534B6B">
        <w:rPr>
          <w:rStyle w:val="normaltextrun"/>
          <w:rFonts w:cs="Arial"/>
          <w:szCs w:val="22"/>
          <w:vertAlign w:val="superscript"/>
        </w:rPr>
        <w:t>th</w:t>
      </w:r>
      <w:r w:rsidRPr="00534B6B">
        <w:rPr>
          <w:rStyle w:val="normaltextrun"/>
          <w:rFonts w:cs="Arial"/>
          <w:szCs w:val="22"/>
        </w:rPr>
        <w:t xml:space="preserve"> Amendment to the Constitution of the United States.</w:t>
      </w:r>
    </w:p>
    <w:p w14:paraId="7725DB20" w14:textId="162C7B3A" w:rsidR="00DE5F5F" w:rsidRPr="00534B6B" w:rsidRDefault="00BC75AE" w:rsidP="00DE5F5F">
      <w:pPr>
        <w:rPr>
          <w:rStyle w:val="eop"/>
          <w:rFonts w:cs="Arial"/>
          <w:szCs w:val="22"/>
        </w:rPr>
      </w:pPr>
      <w:r>
        <w:rPr>
          <w:rStyle w:val="normaltextrun"/>
          <w:rFonts w:cs="Arial"/>
          <w:szCs w:val="22"/>
        </w:rPr>
        <w:t>Ākonga/learner</w:t>
      </w:r>
      <w:r w:rsidR="00DE5F5F" w:rsidRPr="00534B6B">
        <w:rPr>
          <w:rStyle w:val="normaltextrun"/>
          <w:rFonts w:cs="Arial"/>
          <w:szCs w:val="22"/>
        </w:rPr>
        <w:t>s will need familiarity with the history of the black civil rights movement in the United States of America, the legal system of the United States (and in</w:t>
      </w:r>
      <w:r w:rsidR="00873060">
        <w:rPr>
          <w:rStyle w:val="normaltextrun"/>
          <w:rFonts w:cs="Arial"/>
          <w:szCs w:val="22"/>
        </w:rPr>
        <w:t xml:space="preserve"> </w:t>
      </w:r>
      <w:r w:rsidR="00DE5F5F" w:rsidRPr="00534B6B">
        <w:rPr>
          <w:rStyle w:val="normaltextrun"/>
          <w:rFonts w:cs="Arial"/>
          <w:szCs w:val="22"/>
        </w:rPr>
        <w:t xml:space="preserve">particular the Constitution), and the cases of </w:t>
      </w:r>
      <w:r w:rsidR="00DE5F5F" w:rsidRPr="00534B6B">
        <w:rPr>
          <w:rStyle w:val="normaltextrun"/>
          <w:rFonts w:cs="Arial"/>
          <w:i/>
          <w:iCs/>
          <w:szCs w:val="22"/>
        </w:rPr>
        <w:t xml:space="preserve">Plessy v Ferguson </w:t>
      </w:r>
      <w:r w:rsidR="00DE5F5F" w:rsidRPr="00534B6B">
        <w:rPr>
          <w:rStyle w:val="normaltextrun"/>
          <w:rFonts w:cs="Arial"/>
          <w:szCs w:val="22"/>
        </w:rPr>
        <w:t xml:space="preserve">and </w:t>
      </w:r>
      <w:r w:rsidR="00DE5F5F" w:rsidRPr="00534B6B">
        <w:rPr>
          <w:rStyle w:val="normaltextrun"/>
          <w:rFonts w:cs="Arial"/>
          <w:i/>
          <w:iCs/>
          <w:szCs w:val="22"/>
        </w:rPr>
        <w:t>Brown v Topeka Board of Education</w:t>
      </w:r>
      <w:r w:rsidR="00DE5F5F" w:rsidRPr="00534B6B">
        <w:rPr>
          <w:rStyle w:val="normaltextrun"/>
          <w:rFonts w:cs="Arial"/>
          <w:szCs w:val="22"/>
        </w:rPr>
        <w:t>.</w:t>
      </w:r>
    </w:p>
    <w:p w14:paraId="07D988F4"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564A5B08" w14:textId="77777777" w:rsidR="00DE5F5F" w:rsidRPr="00534B6B" w:rsidRDefault="00DE5F5F" w:rsidP="00DE5F5F">
      <w:pPr>
        <w:pStyle w:val="ListParagraph"/>
        <w:numPr>
          <w:ilvl w:val="0"/>
          <w:numId w:val="11"/>
        </w:numPr>
        <w:tabs>
          <w:tab w:val="left" w:pos="426"/>
        </w:tabs>
        <w:ind w:left="426" w:hanging="426"/>
        <w:contextualSpacing w:val="0"/>
        <w:rPr>
          <w:rStyle w:val="eop"/>
          <w:rFonts w:cs="Arial"/>
          <w:szCs w:val="22"/>
        </w:rPr>
      </w:pPr>
      <w:r w:rsidRPr="00534B6B">
        <w:rPr>
          <w:rStyle w:val="normaltextrun"/>
          <w:rFonts w:cs="Arial"/>
          <w:szCs w:val="22"/>
        </w:rPr>
        <w:t xml:space="preserve">For award with </w:t>
      </w:r>
      <w:r w:rsidRPr="00534B6B">
        <w:rPr>
          <w:rStyle w:val="normaltextrun"/>
          <w:rFonts w:cs="Arial"/>
          <w:b/>
          <w:bCs/>
          <w:i/>
          <w:iCs/>
          <w:szCs w:val="22"/>
        </w:rPr>
        <w:t>Achieved</w:t>
      </w:r>
      <w:r w:rsidRPr="00534B6B">
        <w:rPr>
          <w:rStyle w:val="normaltextrun"/>
          <w:rFonts w:cs="Arial"/>
          <w:szCs w:val="22"/>
        </w:rPr>
        <w:t>, candidates must be able to explain law-making processes, with supporting detail, in terms of the evolution of a specific law. </w:t>
      </w:r>
    </w:p>
    <w:p w14:paraId="7D932170" w14:textId="77777777" w:rsidR="00DE5F5F" w:rsidRPr="00534B6B" w:rsidRDefault="00DE5F5F" w:rsidP="00DE5F5F">
      <w:pPr>
        <w:pStyle w:val="ListParagraph"/>
        <w:numPr>
          <w:ilvl w:val="0"/>
          <w:numId w:val="11"/>
        </w:numPr>
        <w:tabs>
          <w:tab w:val="left" w:pos="426"/>
        </w:tabs>
        <w:ind w:left="426" w:hanging="426"/>
        <w:contextualSpacing w:val="0"/>
        <w:rPr>
          <w:rStyle w:val="eop"/>
          <w:rFonts w:cs="Arial"/>
          <w:szCs w:val="22"/>
        </w:rPr>
      </w:pPr>
      <w:r w:rsidRPr="00534B6B">
        <w:rPr>
          <w:rStyle w:val="normaltextrun"/>
          <w:rFonts w:cs="Arial"/>
          <w:szCs w:val="22"/>
        </w:rPr>
        <w:t xml:space="preserve">For award with </w:t>
      </w:r>
      <w:r w:rsidRPr="00534B6B">
        <w:rPr>
          <w:rStyle w:val="normaltextrun"/>
          <w:rFonts w:cs="Arial"/>
          <w:b/>
          <w:bCs/>
          <w:i/>
          <w:iCs/>
          <w:szCs w:val="22"/>
        </w:rPr>
        <w:t>Merit</w:t>
      </w:r>
      <w:r w:rsidRPr="00534B6B">
        <w:rPr>
          <w:rStyle w:val="normaltextrun"/>
          <w:rFonts w:cs="Arial"/>
          <w:szCs w:val="22"/>
        </w:rPr>
        <w:t xml:space="preserve"> the explanation</w:t>
      </w:r>
      <w:r w:rsidRPr="00534B6B">
        <w:rPr>
          <w:rStyle w:val="normaltextrun"/>
          <w:rFonts w:cs="Arial"/>
          <w:szCs w:val="22"/>
          <w:lang w:val="en-GB"/>
        </w:rPr>
        <w:t xml:space="preserve"> of the law-making process is demonstrated by </w:t>
      </w:r>
      <w:r w:rsidRPr="00534B6B">
        <w:rPr>
          <w:rStyle w:val="normaltextrun"/>
          <w:rFonts w:cs="Arial"/>
          <w:szCs w:val="22"/>
        </w:rPr>
        <w:t>selecting and applying relevant supporting detail that clearly explains differing viewpoints, and that may include but is not limited to any one of:</w:t>
      </w:r>
    </w:p>
    <w:p w14:paraId="1076B63C" w14:textId="77777777" w:rsidR="00DE5F5F" w:rsidRPr="00534B6B" w:rsidRDefault="00DE5F5F" w:rsidP="00DE5F5F">
      <w:pPr>
        <w:pStyle w:val="ListParagraph"/>
        <w:numPr>
          <w:ilvl w:val="0"/>
          <w:numId w:val="12"/>
        </w:numPr>
        <w:contextualSpacing w:val="0"/>
        <w:rPr>
          <w:rStyle w:val="eop"/>
          <w:rFonts w:cs="Arial"/>
          <w:szCs w:val="22"/>
        </w:rPr>
      </w:pPr>
      <w:r w:rsidRPr="00534B6B">
        <w:rPr>
          <w:rStyle w:val="normaltextrun"/>
          <w:rFonts w:cs="Arial"/>
          <w:szCs w:val="22"/>
        </w:rPr>
        <w:t>case studies, actual examples, statistics;</w:t>
      </w:r>
    </w:p>
    <w:p w14:paraId="3539C8AE" w14:textId="77777777" w:rsidR="00DE5F5F" w:rsidRPr="00534B6B" w:rsidRDefault="00DE5F5F" w:rsidP="00DE5F5F">
      <w:pPr>
        <w:pStyle w:val="ListParagraph"/>
        <w:numPr>
          <w:ilvl w:val="0"/>
          <w:numId w:val="12"/>
        </w:numPr>
        <w:contextualSpacing w:val="0"/>
        <w:rPr>
          <w:rStyle w:val="eop"/>
          <w:rFonts w:cs="Arial"/>
          <w:szCs w:val="22"/>
        </w:rPr>
      </w:pPr>
      <w:r w:rsidRPr="00534B6B">
        <w:rPr>
          <w:rStyle w:val="normaltextrun"/>
          <w:rFonts w:cs="Arial"/>
          <w:szCs w:val="22"/>
        </w:rPr>
        <w:t>news media reports.</w:t>
      </w:r>
    </w:p>
    <w:p w14:paraId="04D48D7C" w14:textId="77777777" w:rsidR="00DE5F5F" w:rsidRPr="00534B6B" w:rsidRDefault="00DE5F5F" w:rsidP="00DE5F5F">
      <w:pPr>
        <w:pStyle w:val="ListParagraph"/>
        <w:numPr>
          <w:ilvl w:val="0"/>
          <w:numId w:val="11"/>
        </w:numPr>
        <w:tabs>
          <w:tab w:val="left" w:pos="426"/>
        </w:tabs>
        <w:ind w:left="426" w:hanging="426"/>
        <w:contextualSpacing w:val="0"/>
        <w:rPr>
          <w:rStyle w:val="eop"/>
          <w:rFonts w:cs="Arial"/>
          <w:szCs w:val="22"/>
        </w:rPr>
      </w:pPr>
      <w:r w:rsidRPr="00534B6B">
        <w:rPr>
          <w:rStyle w:val="normaltextrun"/>
          <w:rFonts w:cs="Arial"/>
          <w:szCs w:val="22"/>
          <w:lang w:val="en-GB"/>
        </w:rPr>
        <w:t>For</w:t>
      </w:r>
      <w:r w:rsidRPr="00534B6B">
        <w:rPr>
          <w:rStyle w:val="normaltextrun"/>
          <w:rFonts w:cs="Arial"/>
          <w:szCs w:val="22"/>
        </w:rPr>
        <w:t xml:space="preserve"> award with </w:t>
      </w:r>
      <w:r w:rsidRPr="00534B6B">
        <w:rPr>
          <w:rStyle w:val="normaltextrun"/>
          <w:rFonts w:cs="Arial"/>
          <w:b/>
          <w:bCs/>
          <w:i/>
          <w:iCs/>
          <w:szCs w:val="22"/>
        </w:rPr>
        <w:t>Excellence</w:t>
      </w:r>
      <w:r w:rsidRPr="00534B6B">
        <w:rPr>
          <w:rStyle w:val="normaltextrun"/>
          <w:rFonts w:cs="Arial"/>
          <w:szCs w:val="22"/>
        </w:rPr>
        <w:t>, the explanation of the law-making process is fully developed by demonstrating:</w:t>
      </w:r>
    </w:p>
    <w:p w14:paraId="69449274" w14:textId="77777777" w:rsidR="00DE5F5F" w:rsidRPr="00534B6B" w:rsidRDefault="00DE5F5F" w:rsidP="00DE5F5F">
      <w:pPr>
        <w:pStyle w:val="ListParagraph"/>
        <w:numPr>
          <w:ilvl w:val="0"/>
          <w:numId w:val="12"/>
        </w:numPr>
        <w:contextualSpacing w:val="0"/>
        <w:rPr>
          <w:rStyle w:val="eop"/>
          <w:rFonts w:cs="Arial"/>
          <w:szCs w:val="22"/>
        </w:rPr>
      </w:pPr>
      <w:r w:rsidRPr="00534B6B">
        <w:rPr>
          <w:rStyle w:val="normaltextrun"/>
          <w:rFonts w:cs="Arial"/>
          <w:szCs w:val="22"/>
        </w:rPr>
        <w:t>discussing differing viewpoints in terms of the known and/or predicted effects of an actual law;</w:t>
      </w:r>
    </w:p>
    <w:p w14:paraId="06B36621" w14:textId="77777777" w:rsidR="00DE5F5F" w:rsidRPr="00534B6B" w:rsidRDefault="00DE5F5F" w:rsidP="00DE5F5F">
      <w:pPr>
        <w:pStyle w:val="ListParagraph"/>
        <w:numPr>
          <w:ilvl w:val="0"/>
          <w:numId w:val="12"/>
        </w:numPr>
        <w:contextualSpacing w:val="0"/>
        <w:rPr>
          <w:rStyle w:val="eop"/>
          <w:rFonts w:cs="Arial"/>
          <w:szCs w:val="22"/>
        </w:rPr>
      </w:pPr>
      <w:r w:rsidRPr="00534B6B">
        <w:rPr>
          <w:rStyle w:val="normaltextrun"/>
          <w:rFonts w:cs="Arial"/>
          <w:szCs w:val="22"/>
        </w:rPr>
        <w:t>selecting and applying a range of relevant supporting detail;</w:t>
      </w:r>
    </w:p>
    <w:p w14:paraId="2B61A860" w14:textId="77777777" w:rsidR="00DE5F5F" w:rsidRDefault="00DE5F5F" w:rsidP="00DE5F5F">
      <w:pPr>
        <w:pStyle w:val="ListParagraph"/>
        <w:numPr>
          <w:ilvl w:val="0"/>
          <w:numId w:val="12"/>
        </w:numPr>
        <w:contextualSpacing w:val="0"/>
        <w:rPr>
          <w:rStyle w:val="normaltextrun"/>
          <w:rFonts w:cs="Arial"/>
          <w:szCs w:val="22"/>
        </w:rPr>
      </w:pPr>
      <w:r w:rsidRPr="00534B6B">
        <w:rPr>
          <w:rStyle w:val="normaltextrun"/>
          <w:rFonts w:cs="Arial"/>
          <w:szCs w:val="22"/>
        </w:rPr>
        <w:t>communicating clear conclusions.</w:t>
      </w:r>
    </w:p>
    <w:p w14:paraId="061AB9E5"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35B03938" w14:textId="77777777" w:rsidR="00DE5F5F" w:rsidRPr="00534B6B" w:rsidRDefault="00DE5F5F" w:rsidP="00DE5F5F">
      <w:pPr>
        <w:rPr>
          <w:rStyle w:val="eop"/>
          <w:rFonts w:cs="Arial"/>
          <w:szCs w:val="22"/>
        </w:rPr>
      </w:pPr>
      <w:r w:rsidRPr="00534B6B">
        <w:rPr>
          <w:rStyle w:val="normaltextrun"/>
          <w:rFonts w:cs="Arial"/>
          <w:szCs w:val="22"/>
        </w:rPr>
        <w:t>Assessors will set the conditions of assessment as appropriate.</w:t>
      </w:r>
    </w:p>
    <w:p w14:paraId="02B0C34E"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17515754" w14:textId="77777777" w:rsidR="00DE5F5F" w:rsidRPr="00534B6B" w:rsidRDefault="00DE5F5F" w:rsidP="00DE5F5F">
      <w:pPr>
        <w:rPr>
          <w:rStyle w:val="eop"/>
          <w:rFonts w:cs="Arial"/>
          <w:szCs w:val="22"/>
        </w:rPr>
      </w:pPr>
      <w:r w:rsidRPr="00534B6B">
        <w:rPr>
          <w:rStyle w:val="normaltextrun"/>
          <w:rFonts w:cs="Arial"/>
          <w:szCs w:val="22"/>
        </w:rPr>
        <w:t>This assessment activity has two tasks.</w:t>
      </w:r>
    </w:p>
    <w:p w14:paraId="268FFD32" w14:textId="3044D453" w:rsidR="00DE5F5F" w:rsidRPr="00534B6B" w:rsidRDefault="00DE5F5F" w:rsidP="00DE5F5F">
      <w:pPr>
        <w:rPr>
          <w:rStyle w:val="eop"/>
          <w:rFonts w:cs="Arial"/>
          <w:szCs w:val="22"/>
        </w:rPr>
      </w:pPr>
      <w:r w:rsidRPr="00534B6B">
        <w:rPr>
          <w:rStyle w:val="normaltextrun"/>
          <w:rFonts w:cs="Arial"/>
          <w:b/>
          <w:bCs/>
          <w:szCs w:val="22"/>
        </w:rPr>
        <w:t xml:space="preserve">Task </w:t>
      </w:r>
      <w:r w:rsidR="001A6748">
        <w:rPr>
          <w:rStyle w:val="normaltextrun"/>
          <w:rFonts w:cs="Arial"/>
          <w:b/>
          <w:bCs/>
          <w:szCs w:val="22"/>
        </w:rPr>
        <w:t>O</w:t>
      </w:r>
      <w:r w:rsidRPr="00534B6B">
        <w:rPr>
          <w:rStyle w:val="normaltextrun"/>
          <w:rFonts w:cs="Arial"/>
          <w:b/>
          <w:bCs/>
          <w:szCs w:val="22"/>
        </w:rPr>
        <w:t xml:space="preserve">ne </w:t>
      </w:r>
      <w:r w:rsidRPr="00534B6B">
        <w:rPr>
          <w:rStyle w:val="normaltextrun"/>
          <w:rFonts w:cs="Arial"/>
          <w:szCs w:val="22"/>
        </w:rPr>
        <w:t xml:space="preserve">involves the </w:t>
      </w:r>
      <w:r w:rsidR="00BC75AE">
        <w:rPr>
          <w:rStyle w:val="normaltextrun"/>
          <w:rFonts w:cs="Arial"/>
          <w:szCs w:val="22"/>
        </w:rPr>
        <w:t>ākonga/learner</w:t>
      </w:r>
      <w:r w:rsidRPr="00534B6B">
        <w:rPr>
          <w:rStyle w:val="normaltextrun"/>
          <w:rFonts w:cs="Arial"/>
          <w:szCs w:val="22"/>
        </w:rPr>
        <w:t xml:space="preserve">s explaining with supporting evidence how the interpretation of the equality provisions of the fourteenth amendment to the United States Constitution evolved from the interpretation as defined in the case of </w:t>
      </w:r>
      <w:r w:rsidRPr="00534B6B">
        <w:rPr>
          <w:rStyle w:val="normaltextrun"/>
          <w:rFonts w:cs="Arial"/>
          <w:i/>
          <w:iCs/>
          <w:szCs w:val="22"/>
        </w:rPr>
        <w:t xml:space="preserve">Plessy v Ferguson </w:t>
      </w:r>
      <w:r w:rsidRPr="00534B6B">
        <w:rPr>
          <w:rStyle w:val="normaltextrun"/>
          <w:rFonts w:cs="Arial"/>
          <w:szCs w:val="22"/>
        </w:rPr>
        <w:t xml:space="preserve">to the interpretation as defined in the case of </w:t>
      </w:r>
      <w:r w:rsidRPr="00534B6B">
        <w:rPr>
          <w:rStyle w:val="normaltextrun"/>
          <w:rFonts w:cs="Arial"/>
          <w:i/>
          <w:iCs/>
          <w:szCs w:val="22"/>
        </w:rPr>
        <w:t>Brown v Topeka Board of Education.</w:t>
      </w:r>
    </w:p>
    <w:p w14:paraId="7CF12C2B" w14:textId="1442F7EB" w:rsidR="00DE5F5F" w:rsidRPr="00534B6B" w:rsidRDefault="00DE5F5F" w:rsidP="00DE5F5F">
      <w:pPr>
        <w:rPr>
          <w:rStyle w:val="eop"/>
          <w:rFonts w:cs="Arial"/>
          <w:szCs w:val="22"/>
        </w:rPr>
      </w:pPr>
      <w:r w:rsidRPr="00534B6B">
        <w:rPr>
          <w:rStyle w:val="normaltextrun"/>
          <w:rFonts w:cs="Arial"/>
          <w:szCs w:val="22"/>
        </w:rPr>
        <w:t xml:space="preserve">The </w:t>
      </w:r>
      <w:r w:rsidR="00BC75AE">
        <w:rPr>
          <w:rStyle w:val="normaltextrun"/>
          <w:rFonts w:cs="Arial"/>
          <w:szCs w:val="22"/>
        </w:rPr>
        <w:t>ākonga/learner</w:t>
      </w:r>
      <w:r w:rsidRPr="00534B6B">
        <w:rPr>
          <w:rStyle w:val="normaltextrun"/>
          <w:rFonts w:cs="Arial"/>
          <w:szCs w:val="22"/>
        </w:rPr>
        <w:t>’s explanation must include:</w:t>
      </w:r>
    </w:p>
    <w:p w14:paraId="4B3878FD" w14:textId="77777777" w:rsidR="00DE5F5F" w:rsidRPr="00534B6B" w:rsidRDefault="00DE5F5F" w:rsidP="00DE5F5F">
      <w:pPr>
        <w:pStyle w:val="ListParagraph"/>
        <w:numPr>
          <w:ilvl w:val="0"/>
          <w:numId w:val="13"/>
        </w:numPr>
        <w:tabs>
          <w:tab w:val="left" w:pos="426"/>
        </w:tabs>
        <w:ind w:hanging="720"/>
        <w:contextualSpacing w:val="0"/>
        <w:rPr>
          <w:rStyle w:val="eop"/>
          <w:rFonts w:cs="Arial"/>
          <w:szCs w:val="22"/>
        </w:rPr>
      </w:pPr>
      <w:r w:rsidRPr="00534B6B">
        <w:rPr>
          <w:rStyle w:val="normaltextrun"/>
          <w:rFonts w:cs="Arial"/>
          <w:szCs w:val="22"/>
        </w:rPr>
        <w:t>The reasons and/or needs for the new interpretation of the Constitution.</w:t>
      </w:r>
    </w:p>
    <w:p w14:paraId="5086560E" w14:textId="77777777" w:rsidR="00DE5F5F" w:rsidRPr="00534B6B" w:rsidRDefault="00DE5F5F" w:rsidP="00DE5F5F">
      <w:pPr>
        <w:pStyle w:val="ListParagraph"/>
        <w:numPr>
          <w:ilvl w:val="0"/>
          <w:numId w:val="13"/>
        </w:numPr>
        <w:tabs>
          <w:tab w:val="left" w:pos="426"/>
        </w:tabs>
        <w:ind w:hanging="720"/>
        <w:contextualSpacing w:val="0"/>
        <w:rPr>
          <w:rStyle w:val="eop"/>
          <w:rFonts w:cs="Arial"/>
          <w:szCs w:val="22"/>
        </w:rPr>
      </w:pPr>
      <w:r w:rsidRPr="00534B6B">
        <w:rPr>
          <w:rStyle w:val="normaltextrun"/>
          <w:rFonts w:cs="Arial"/>
          <w:szCs w:val="22"/>
        </w:rPr>
        <w:t>The key features and/or steps involved.</w:t>
      </w:r>
    </w:p>
    <w:p w14:paraId="4CA03040" w14:textId="77777777" w:rsidR="00DE5F5F" w:rsidRPr="002C04EF" w:rsidRDefault="00DE5F5F" w:rsidP="00DE5F5F">
      <w:pPr>
        <w:pStyle w:val="ListParagraph"/>
        <w:numPr>
          <w:ilvl w:val="0"/>
          <w:numId w:val="13"/>
        </w:numPr>
        <w:tabs>
          <w:tab w:val="left" w:pos="426"/>
        </w:tabs>
        <w:ind w:hanging="720"/>
        <w:contextualSpacing w:val="0"/>
        <w:rPr>
          <w:rStyle w:val="eop"/>
          <w:rFonts w:cs="Arial"/>
          <w:szCs w:val="22"/>
        </w:rPr>
      </w:pPr>
      <w:r w:rsidRPr="002C04EF">
        <w:rPr>
          <w:rStyle w:val="normaltextrun"/>
          <w:rFonts w:cs="Arial"/>
          <w:szCs w:val="22"/>
        </w:rPr>
        <w:lastRenderedPageBreak/>
        <w:t>The agent/s (people/institutions/organisations) involved.</w:t>
      </w:r>
    </w:p>
    <w:p w14:paraId="3867E6EF" w14:textId="5E58529C" w:rsidR="00DE5F5F" w:rsidRPr="002C04EF" w:rsidRDefault="00DE5F5F" w:rsidP="00DE5F5F">
      <w:pPr>
        <w:rPr>
          <w:rStyle w:val="eop"/>
          <w:rFonts w:cs="Arial"/>
          <w:szCs w:val="22"/>
        </w:rPr>
      </w:pPr>
      <w:r w:rsidRPr="002C04EF">
        <w:rPr>
          <w:rStyle w:val="normaltextrun"/>
          <w:rFonts w:cs="Arial"/>
          <w:b/>
          <w:bCs/>
          <w:szCs w:val="22"/>
        </w:rPr>
        <w:t xml:space="preserve">Task </w:t>
      </w:r>
      <w:r w:rsidR="001A6748">
        <w:rPr>
          <w:rStyle w:val="normaltextrun"/>
          <w:rFonts w:cs="Arial"/>
          <w:b/>
          <w:bCs/>
          <w:szCs w:val="22"/>
        </w:rPr>
        <w:t>T</w:t>
      </w:r>
      <w:r w:rsidRPr="002C04EF">
        <w:rPr>
          <w:rStyle w:val="normaltextrun"/>
          <w:rFonts w:cs="Arial"/>
          <w:b/>
          <w:bCs/>
          <w:szCs w:val="22"/>
        </w:rPr>
        <w:t xml:space="preserve">wo </w:t>
      </w:r>
      <w:r w:rsidRPr="002C04EF">
        <w:rPr>
          <w:rStyle w:val="normaltextrun"/>
          <w:rFonts w:cs="Arial"/>
          <w:szCs w:val="22"/>
        </w:rPr>
        <w:t xml:space="preserve">involves the </w:t>
      </w:r>
      <w:r w:rsidR="00BC75AE">
        <w:rPr>
          <w:rStyle w:val="normaltextrun"/>
          <w:rFonts w:cs="Arial"/>
          <w:szCs w:val="22"/>
        </w:rPr>
        <w:t>ākonga/learner</w:t>
      </w:r>
      <w:r w:rsidRPr="002C04EF">
        <w:rPr>
          <w:rStyle w:val="normaltextrun"/>
          <w:rFonts w:cs="Arial"/>
          <w:szCs w:val="22"/>
        </w:rPr>
        <w:t>s discussing the differing viewpoints of at least two interested parties and discussing the known and/or predicted effects of the new interpretation of the Constitution from their points of view. This must be supported with relevant detail, such as news media reports, case studies or statistics. </w:t>
      </w:r>
    </w:p>
    <w:p w14:paraId="2BFB696B"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67EFFBD5" w14:textId="184FC7E4" w:rsidR="00DE5F5F" w:rsidRPr="002C04EF" w:rsidRDefault="00DE5F5F" w:rsidP="00DE5F5F">
      <w:pPr>
        <w:rPr>
          <w:rStyle w:val="eop"/>
          <w:rFonts w:cs="Arial"/>
          <w:szCs w:val="22"/>
        </w:rPr>
      </w:pPr>
      <w:r w:rsidRPr="002C04EF">
        <w:rPr>
          <w:rStyle w:val="normaltextrun"/>
          <w:rFonts w:cs="Arial"/>
          <w:szCs w:val="22"/>
        </w:rPr>
        <w:t>Assessors may find the following resources useful in gathering information on the law</w:t>
      </w:r>
      <w:r w:rsidR="00EE217E">
        <w:rPr>
          <w:rStyle w:val="normaltextrun"/>
          <w:rFonts w:cs="Arial"/>
          <w:szCs w:val="22"/>
        </w:rPr>
        <w:t xml:space="preserve"> </w:t>
      </w:r>
      <w:r w:rsidRPr="002C04EF">
        <w:rPr>
          <w:rStyle w:val="normaltextrun"/>
          <w:rFonts w:cs="Arial"/>
          <w:szCs w:val="22"/>
        </w:rPr>
        <w:t>making process used for this assessment.</w:t>
      </w:r>
    </w:p>
    <w:p w14:paraId="7C9D1662" w14:textId="77777777" w:rsidR="00DE5F5F" w:rsidRPr="002C04EF" w:rsidRDefault="00DE5F5F" w:rsidP="00DE5F5F">
      <w:pPr>
        <w:pStyle w:val="ListParagraph"/>
        <w:numPr>
          <w:ilvl w:val="0"/>
          <w:numId w:val="11"/>
        </w:numPr>
        <w:tabs>
          <w:tab w:val="left" w:pos="426"/>
        </w:tabs>
        <w:ind w:left="426" w:hanging="426"/>
        <w:contextualSpacing w:val="0"/>
        <w:rPr>
          <w:rStyle w:val="eop"/>
          <w:rFonts w:cs="Arial"/>
          <w:szCs w:val="22"/>
        </w:rPr>
      </w:pPr>
      <w:r w:rsidRPr="002C04EF">
        <w:rPr>
          <w:rStyle w:val="normaltextrun"/>
          <w:rFonts w:cs="Arial"/>
          <w:szCs w:val="22"/>
          <w:lang w:val="en-GB"/>
        </w:rPr>
        <w:t>Summaries</w:t>
      </w:r>
      <w:r w:rsidRPr="002C04EF">
        <w:rPr>
          <w:rStyle w:val="normaltextrun"/>
          <w:rFonts w:cs="Arial"/>
          <w:szCs w:val="22"/>
        </w:rPr>
        <w:t xml:space="preserve"> of the cases of </w:t>
      </w:r>
      <w:r w:rsidRPr="002C04EF">
        <w:rPr>
          <w:rStyle w:val="normaltextrun"/>
          <w:rFonts w:cs="Arial"/>
          <w:i/>
          <w:iCs/>
          <w:szCs w:val="22"/>
        </w:rPr>
        <w:t xml:space="preserve">Plessy v Ferguson </w:t>
      </w:r>
      <w:r w:rsidRPr="002C04EF">
        <w:rPr>
          <w:rStyle w:val="normaltextrun"/>
          <w:rFonts w:cs="Arial"/>
          <w:szCs w:val="22"/>
        </w:rPr>
        <w:t xml:space="preserve">and </w:t>
      </w:r>
      <w:r w:rsidRPr="002C04EF">
        <w:rPr>
          <w:rStyle w:val="normaltextrun"/>
          <w:rFonts w:cs="Arial"/>
          <w:i/>
          <w:iCs/>
          <w:szCs w:val="22"/>
        </w:rPr>
        <w:t>Brown v Topeka Board of Education.</w:t>
      </w:r>
    </w:p>
    <w:p w14:paraId="31709F0B" w14:textId="77777777" w:rsidR="00DE5F5F" w:rsidRPr="002C04EF" w:rsidRDefault="00DE5F5F" w:rsidP="00DE5F5F">
      <w:pPr>
        <w:pStyle w:val="ListParagraph"/>
        <w:numPr>
          <w:ilvl w:val="0"/>
          <w:numId w:val="11"/>
        </w:numPr>
        <w:tabs>
          <w:tab w:val="left" w:pos="426"/>
        </w:tabs>
        <w:ind w:left="426" w:hanging="426"/>
        <w:contextualSpacing w:val="0"/>
        <w:rPr>
          <w:rStyle w:val="eop"/>
          <w:rFonts w:cs="Arial"/>
          <w:szCs w:val="22"/>
        </w:rPr>
      </w:pPr>
      <w:r w:rsidRPr="002C04EF">
        <w:rPr>
          <w:rStyle w:val="normaltextrun"/>
          <w:rFonts w:cs="Arial"/>
          <w:szCs w:val="22"/>
          <w:lang w:val="en-GB"/>
        </w:rPr>
        <w:t>Background</w:t>
      </w:r>
      <w:r w:rsidRPr="002C04EF">
        <w:rPr>
          <w:rStyle w:val="normaltextrun"/>
          <w:rFonts w:cs="Arial"/>
          <w:szCs w:val="22"/>
        </w:rPr>
        <w:t xml:space="preserve"> information on the history of black civil rights in the United States of America.</w:t>
      </w:r>
    </w:p>
    <w:p w14:paraId="6707FE44" w14:textId="7F03C6D5" w:rsidR="009F7B90" w:rsidRPr="001A6748" w:rsidRDefault="00DE5F5F" w:rsidP="00F67967">
      <w:pPr>
        <w:pStyle w:val="ListParagraph"/>
        <w:numPr>
          <w:ilvl w:val="0"/>
          <w:numId w:val="11"/>
        </w:numPr>
        <w:tabs>
          <w:tab w:val="left" w:pos="426"/>
        </w:tabs>
        <w:ind w:left="426" w:hanging="426"/>
        <w:rPr>
          <w:rFonts w:cs="Arial"/>
          <w:szCs w:val="22"/>
        </w:rPr>
      </w:pPr>
      <w:r w:rsidRPr="002C04EF">
        <w:rPr>
          <w:rStyle w:val="normaltextrun"/>
          <w:rFonts w:cs="Arial"/>
          <w:szCs w:val="22"/>
          <w:lang w:val="en-GB"/>
        </w:rPr>
        <w:t>The</w:t>
      </w:r>
      <w:r w:rsidRPr="002C04EF">
        <w:rPr>
          <w:rStyle w:val="normaltextrun"/>
          <w:rFonts w:cs="Arial"/>
          <w:szCs w:val="22"/>
        </w:rPr>
        <w:t xml:space="preserve"> 14</w:t>
      </w:r>
      <w:r w:rsidRPr="002C04EF">
        <w:rPr>
          <w:rStyle w:val="normaltextrun"/>
          <w:rFonts w:cs="Arial"/>
          <w:szCs w:val="22"/>
          <w:vertAlign w:val="superscript"/>
        </w:rPr>
        <w:t>th</w:t>
      </w:r>
      <w:r w:rsidRPr="002C04EF">
        <w:rPr>
          <w:rStyle w:val="normaltextrun"/>
          <w:rFonts w:cs="Arial"/>
          <w:szCs w:val="22"/>
        </w:rPr>
        <w:t xml:space="preserve"> Amendment to the United States Constitution.</w:t>
      </w:r>
      <w:r w:rsidRPr="002C04EF">
        <w:rPr>
          <w:rStyle w:val="eop"/>
          <w:rFonts w:cs="Arial"/>
          <w:szCs w:val="22"/>
        </w:rPr>
        <w:t> </w:t>
      </w:r>
    </w:p>
    <w:p w14:paraId="38B27316"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62CE189B" w14:textId="2723D4E0" w:rsidR="001D1125" w:rsidRPr="00D0053D" w:rsidRDefault="00DE5F5F" w:rsidP="00873060">
      <w:pPr>
        <w:sectPr w:rsidR="001D1125" w:rsidRPr="00D0053D" w:rsidSect="007E7E7D">
          <w:footerReference w:type="even" r:id="rId13"/>
          <w:footerReference w:type="default" r:id="rId14"/>
          <w:headerReference w:type="first" r:id="rId15"/>
          <w:footerReference w:type="first" r:id="rId16"/>
          <w:pgSz w:w="11906" w:h="16838"/>
          <w:pgMar w:top="1440" w:right="1440" w:bottom="1440" w:left="1440" w:header="1984" w:footer="709" w:gutter="0"/>
          <w:cols w:space="708"/>
          <w:titlePg/>
          <w:docGrid w:linePitch="360"/>
        </w:sectPr>
      </w:pPr>
      <w:r w:rsidRPr="002C04EF">
        <w:rPr>
          <w:rStyle w:val="normaltextrun"/>
          <w:rFonts w:eastAsia="Inter" w:cs="Inter"/>
          <w:color w:val="000000" w:themeColor="text1"/>
          <w:szCs w:val="22"/>
        </w:rPr>
        <w:t xml:space="preserve">Teaching and learning guidelines that inform legal studies as it is taught in New Zealand can be found at </w:t>
      </w:r>
      <w:hyperlink r:id="rId17">
        <w:r w:rsidRPr="002C04EF">
          <w:rPr>
            <w:rStyle w:val="Hyperlink"/>
            <w:rFonts w:eastAsia="Inter" w:cs="Inter"/>
            <w:szCs w:val="22"/>
          </w:rPr>
          <w:t>https://seniorsecondary.tki.org.nz/Social-sciences/Legal-studies</w:t>
        </w:r>
      </w:hyperlink>
      <w:r w:rsidR="00873060" w:rsidRPr="00873060">
        <w:t>.</w:t>
      </w:r>
    </w:p>
    <w:p w14:paraId="1792D3CB"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5742DD19" w14:textId="77777777" w:rsidTr="00C733E4">
        <w:trPr>
          <w:trHeight w:val="541"/>
        </w:trPr>
        <w:tc>
          <w:tcPr>
            <w:tcW w:w="2681" w:type="dxa"/>
            <w:tcBorders>
              <w:right w:val="single" w:sz="4" w:space="0" w:color="auto"/>
            </w:tcBorders>
            <w:shd w:val="clear" w:color="auto" w:fill="F2F2F2" w:themeFill="background1" w:themeFillShade="F2"/>
            <w:vAlign w:val="center"/>
          </w:tcPr>
          <w:p w14:paraId="76D3D248"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3737158F" w14:textId="24190DF2" w:rsidR="003F2386" w:rsidRPr="005C77DB" w:rsidRDefault="005B6AD7" w:rsidP="000D22C4">
            <w:pPr>
              <w:rPr>
                <w:rFonts w:asciiTheme="minorHAnsi" w:hAnsiTheme="minorHAnsi"/>
              </w:rPr>
            </w:pPr>
            <w:r>
              <w:t>27848</w:t>
            </w:r>
          </w:p>
        </w:tc>
      </w:tr>
      <w:tr w:rsidR="003F73CB" w14:paraId="2456B7EA" w14:textId="77777777" w:rsidTr="00C733E4">
        <w:trPr>
          <w:trHeight w:val="421"/>
        </w:trPr>
        <w:tc>
          <w:tcPr>
            <w:tcW w:w="2681" w:type="dxa"/>
            <w:shd w:val="clear" w:color="auto" w:fill="F2F2F2" w:themeFill="background1" w:themeFillShade="F2"/>
            <w:vAlign w:val="center"/>
          </w:tcPr>
          <w:p w14:paraId="3B28F33B"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2D07EE89" w14:textId="6086D160" w:rsidR="003F73CB" w:rsidRPr="00235FFE" w:rsidRDefault="005B6AD7" w:rsidP="00644755">
            <w:r w:rsidRPr="68B81D41">
              <w:rPr>
                <w:rStyle w:val="normaltextrun"/>
                <w:rFonts w:eastAsia="Inter" w:cs="Inter"/>
                <w:color w:val="000000"/>
                <w:shd w:val="clear" w:color="auto" w:fill="FFFFFF"/>
              </w:rPr>
              <w:t xml:space="preserve">Explain a </w:t>
            </w:r>
            <w:r>
              <w:rPr>
                <w:rStyle w:val="normaltextrun"/>
                <w:rFonts w:eastAsia="Inter" w:cs="Inter"/>
                <w:color w:val="000000"/>
                <w:shd w:val="clear" w:color="auto" w:fill="FFFFFF"/>
              </w:rPr>
              <w:t>law</w:t>
            </w:r>
            <w:r w:rsidR="001A6748">
              <w:rPr>
                <w:rStyle w:val="normaltextrun"/>
                <w:rFonts w:eastAsia="Inter" w:cs="Inter"/>
                <w:color w:val="000000"/>
                <w:shd w:val="clear" w:color="auto" w:fill="FFFFFF"/>
              </w:rPr>
              <w:t xml:space="preserve"> </w:t>
            </w:r>
            <w:r>
              <w:rPr>
                <w:rStyle w:val="normaltextrun"/>
                <w:rFonts w:eastAsia="Inter" w:cs="Inter"/>
                <w:color w:val="000000"/>
                <w:shd w:val="clear" w:color="auto" w:fill="FFFFFF"/>
              </w:rPr>
              <w:t>making</w:t>
            </w:r>
            <w:r w:rsidRPr="68B81D41">
              <w:rPr>
                <w:rStyle w:val="normaltextrun"/>
                <w:rFonts w:eastAsia="Inter" w:cs="Inter"/>
                <w:color w:val="000000"/>
                <w:shd w:val="clear" w:color="auto" w:fill="FFFFFF"/>
              </w:rPr>
              <w:t xml:space="preserve"> process</w:t>
            </w:r>
          </w:p>
        </w:tc>
      </w:tr>
      <w:tr w:rsidR="003F2386" w14:paraId="64B246BA" w14:textId="77777777" w:rsidTr="00644755">
        <w:trPr>
          <w:trHeight w:val="413"/>
        </w:trPr>
        <w:tc>
          <w:tcPr>
            <w:tcW w:w="2681" w:type="dxa"/>
            <w:shd w:val="clear" w:color="auto" w:fill="F2F2F2" w:themeFill="background1" w:themeFillShade="F2"/>
            <w:vAlign w:val="center"/>
          </w:tcPr>
          <w:p w14:paraId="2DDA640D"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2E3D0A9C" w14:textId="532C4285" w:rsidR="003F2386" w:rsidRPr="00235FFE" w:rsidRDefault="005B6AD7" w:rsidP="00644755">
            <w:r>
              <w:t>2</w:t>
            </w:r>
          </w:p>
        </w:tc>
        <w:tc>
          <w:tcPr>
            <w:tcW w:w="2484" w:type="dxa"/>
            <w:shd w:val="clear" w:color="auto" w:fill="F2F2F2" w:themeFill="background1" w:themeFillShade="F2"/>
            <w:vAlign w:val="center"/>
          </w:tcPr>
          <w:p w14:paraId="76CCCBE0"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29B63BF9" w14:textId="0B1FB5FA" w:rsidR="003F2386" w:rsidRPr="00235FFE" w:rsidRDefault="005B6AD7" w:rsidP="00644755">
            <w:r>
              <w:t>4</w:t>
            </w:r>
          </w:p>
        </w:tc>
        <w:tc>
          <w:tcPr>
            <w:tcW w:w="2484" w:type="dxa"/>
            <w:shd w:val="clear" w:color="auto" w:fill="F2F2F2" w:themeFill="background1" w:themeFillShade="F2"/>
            <w:vAlign w:val="center"/>
          </w:tcPr>
          <w:p w14:paraId="4F279300"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3C3F5525" w14:textId="1CB7C3EF" w:rsidR="003F2386" w:rsidRPr="00235FFE" w:rsidRDefault="005B6AD7" w:rsidP="00644755">
            <w:r>
              <w:t>3</w:t>
            </w:r>
          </w:p>
        </w:tc>
      </w:tr>
    </w:tbl>
    <w:p w14:paraId="2650490E" w14:textId="77777777" w:rsidR="003F2386" w:rsidRDefault="003F2386" w:rsidP="00212C53"/>
    <w:p w14:paraId="710F5EBF"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7CCA99DA" w14:textId="77777777" w:rsidTr="00DD30BE">
        <w:tc>
          <w:tcPr>
            <w:tcW w:w="1664" w:type="pct"/>
            <w:tcBorders>
              <w:bottom w:val="single" w:sz="4" w:space="0" w:color="auto"/>
            </w:tcBorders>
            <w:shd w:val="clear" w:color="auto" w:fill="F2F2F2" w:themeFill="background1" w:themeFillShade="F2"/>
            <w:vAlign w:val="center"/>
          </w:tcPr>
          <w:p w14:paraId="75B2BC38"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64EBB3D7"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415F36EB"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2D42B983" w14:textId="77777777" w:rsidTr="0005677A">
        <w:tc>
          <w:tcPr>
            <w:tcW w:w="1664" w:type="pct"/>
            <w:tcBorders>
              <w:top w:val="single" w:sz="4" w:space="0" w:color="auto"/>
              <w:left w:val="single" w:sz="4" w:space="0" w:color="auto"/>
              <w:bottom w:val="single" w:sz="4" w:space="0" w:color="auto"/>
              <w:right w:val="single" w:sz="4" w:space="0" w:color="auto"/>
            </w:tcBorders>
          </w:tcPr>
          <w:p w14:paraId="037D4127" w14:textId="145B32F3" w:rsidR="003F73CB" w:rsidRPr="003F73CB" w:rsidRDefault="005B6AD7" w:rsidP="002030CB">
            <w:r>
              <w:rPr>
                <w:rStyle w:val="normaltextrun"/>
                <w:rFonts w:cs="Arial"/>
                <w:color w:val="000000"/>
                <w:szCs w:val="22"/>
                <w:shd w:val="clear" w:color="auto" w:fill="FFFFFF"/>
              </w:rPr>
              <w:t>Law-making</w:t>
            </w:r>
            <w:r w:rsidRPr="0007083F">
              <w:rPr>
                <w:rStyle w:val="normaltextrun"/>
                <w:rFonts w:cs="Arial"/>
                <w:color w:val="000000"/>
                <w:szCs w:val="22"/>
                <w:shd w:val="clear" w:color="auto" w:fill="FFFFFF"/>
              </w:rPr>
              <w:t xml:space="preserve"> process is explained, with supporting detail, in terms of the evolution of a specific law.</w:t>
            </w:r>
          </w:p>
        </w:tc>
        <w:tc>
          <w:tcPr>
            <w:tcW w:w="1669" w:type="pct"/>
            <w:tcBorders>
              <w:top w:val="single" w:sz="4" w:space="0" w:color="auto"/>
              <w:left w:val="single" w:sz="4" w:space="0" w:color="auto"/>
              <w:bottom w:val="single" w:sz="4" w:space="0" w:color="auto"/>
              <w:right w:val="single" w:sz="4" w:space="0" w:color="auto"/>
            </w:tcBorders>
          </w:tcPr>
          <w:p w14:paraId="23C17D16" w14:textId="77777777" w:rsidR="005B6AD7" w:rsidRPr="0007083F" w:rsidRDefault="005B6AD7" w:rsidP="005B6AD7">
            <w:pPr>
              <w:rPr>
                <w:rStyle w:val="eop"/>
                <w:rFonts w:cs="Arial"/>
                <w:szCs w:val="22"/>
              </w:rPr>
            </w:pPr>
            <w:r w:rsidRPr="0007083F">
              <w:rPr>
                <w:rStyle w:val="normaltextrun"/>
                <w:rFonts w:cs="Arial"/>
                <w:szCs w:val="22"/>
              </w:rPr>
              <w:t>The explanation</w:t>
            </w:r>
            <w:r w:rsidRPr="0007083F">
              <w:rPr>
                <w:rStyle w:val="normaltextrun"/>
                <w:rFonts w:cs="Arial"/>
                <w:szCs w:val="22"/>
                <w:lang w:val="en-GB"/>
              </w:rPr>
              <w:t xml:space="preserve"> of the </w:t>
            </w:r>
            <w:r>
              <w:rPr>
                <w:rStyle w:val="normaltextrun"/>
                <w:rFonts w:cs="Arial"/>
                <w:szCs w:val="22"/>
                <w:lang w:val="en-GB"/>
              </w:rPr>
              <w:t>law-making</w:t>
            </w:r>
            <w:r w:rsidRPr="0007083F">
              <w:rPr>
                <w:rStyle w:val="normaltextrun"/>
                <w:rFonts w:cs="Arial"/>
                <w:szCs w:val="22"/>
                <w:lang w:val="en-GB"/>
              </w:rPr>
              <w:t xml:space="preserve"> process is demonstrated by </w:t>
            </w:r>
            <w:r w:rsidRPr="0007083F">
              <w:rPr>
                <w:rStyle w:val="normaltextrun"/>
                <w:rFonts w:cs="Arial"/>
                <w:szCs w:val="22"/>
              </w:rPr>
              <w:t>selecting and applying relevant supporting detail that clearly explains differing viewpoints, and that may include but is not limited to any one of:</w:t>
            </w:r>
          </w:p>
          <w:p w14:paraId="6572C7C9" w14:textId="77777777" w:rsidR="006A030B" w:rsidRPr="006A030B" w:rsidRDefault="005B6AD7" w:rsidP="006A030B">
            <w:pPr>
              <w:pStyle w:val="ListParagraph"/>
              <w:numPr>
                <w:ilvl w:val="0"/>
                <w:numId w:val="11"/>
              </w:numPr>
              <w:tabs>
                <w:tab w:val="left" w:pos="426"/>
              </w:tabs>
              <w:ind w:left="426" w:hanging="426"/>
              <w:contextualSpacing w:val="0"/>
              <w:rPr>
                <w:rStyle w:val="normaltextrun"/>
              </w:rPr>
            </w:pPr>
            <w:r w:rsidRPr="0007083F">
              <w:rPr>
                <w:rStyle w:val="normaltextrun"/>
                <w:rFonts w:cs="Arial"/>
                <w:szCs w:val="22"/>
              </w:rPr>
              <w:t xml:space="preserve">case </w:t>
            </w:r>
            <w:r w:rsidRPr="0007083F">
              <w:rPr>
                <w:rStyle w:val="normaltextrun"/>
                <w:rFonts w:cs="Arial"/>
                <w:szCs w:val="22"/>
                <w:lang w:val="en-GB"/>
              </w:rPr>
              <w:t>studies</w:t>
            </w:r>
            <w:r w:rsidRPr="0007083F">
              <w:rPr>
                <w:rStyle w:val="normaltextrun"/>
                <w:rFonts w:cs="Arial"/>
                <w:szCs w:val="22"/>
              </w:rPr>
              <w:t>, actual examples, statistics;</w:t>
            </w:r>
          </w:p>
          <w:p w14:paraId="77391981" w14:textId="129B28A4" w:rsidR="003F73CB" w:rsidRPr="003F73CB" w:rsidRDefault="005B6AD7" w:rsidP="006A030B">
            <w:pPr>
              <w:pStyle w:val="ListParagraph"/>
              <w:numPr>
                <w:ilvl w:val="0"/>
                <w:numId w:val="11"/>
              </w:numPr>
              <w:tabs>
                <w:tab w:val="left" w:pos="426"/>
              </w:tabs>
              <w:ind w:left="426" w:hanging="426"/>
              <w:contextualSpacing w:val="0"/>
            </w:pPr>
            <w:r w:rsidRPr="0007083F">
              <w:rPr>
                <w:rStyle w:val="normaltextrun"/>
                <w:rFonts w:cs="Arial"/>
                <w:szCs w:val="22"/>
              </w:rPr>
              <w:t xml:space="preserve">news </w:t>
            </w:r>
            <w:r w:rsidRPr="0007083F">
              <w:rPr>
                <w:rStyle w:val="normaltextrun"/>
                <w:rFonts w:cs="Arial"/>
                <w:szCs w:val="22"/>
                <w:lang w:val="en-GB"/>
              </w:rPr>
              <w:t>media</w:t>
            </w:r>
            <w:r w:rsidRPr="0007083F">
              <w:rPr>
                <w:rStyle w:val="normaltextrun"/>
                <w:rFonts w:cs="Arial"/>
                <w:szCs w:val="22"/>
              </w:rPr>
              <w:t xml:space="preserve"> reports.</w:t>
            </w:r>
          </w:p>
        </w:tc>
        <w:tc>
          <w:tcPr>
            <w:tcW w:w="1667" w:type="pct"/>
            <w:tcBorders>
              <w:top w:val="single" w:sz="4" w:space="0" w:color="auto"/>
              <w:left w:val="single" w:sz="4" w:space="0" w:color="auto"/>
              <w:bottom w:val="single" w:sz="4" w:space="0" w:color="auto"/>
              <w:right w:val="single" w:sz="4" w:space="0" w:color="auto"/>
            </w:tcBorders>
          </w:tcPr>
          <w:p w14:paraId="1DC14E71" w14:textId="77777777" w:rsidR="005B6AD7" w:rsidRPr="0007083F" w:rsidRDefault="005B6AD7" w:rsidP="005B6AD7">
            <w:pPr>
              <w:rPr>
                <w:rStyle w:val="eop"/>
                <w:rFonts w:cs="Arial"/>
                <w:szCs w:val="22"/>
              </w:rPr>
            </w:pPr>
            <w:r w:rsidRPr="0007083F">
              <w:rPr>
                <w:rStyle w:val="normaltextrun"/>
                <w:rFonts w:cs="Arial"/>
                <w:szCs w:val="22"/>
              </w:rPr>
              <w:t>The fully developed explanation</w:t>
            </w:r>
            <w:r w:rsidRPr="0007083F">
              <w:rPr>
                <w:rStyle w:val="normaltextrun"/>
                <w:rFonts w:cs="Arial"/>
                <w:szCs w:val="22"/>
                <w:lang w:val="en-GB"/>
              </w:rPr>
              <w:t xml:space="preserve"> of the </w:t>
            </w:r>
            <w:r>
              <w:rPr>
                <w:rStyle w:val="normaltextrun"/>
                <w:rFonts w:cs="Arial"/>
                <w:szCs w:val="22"/>
                <w:lang w:val="en-GB"/>
              </w:rPr>
              <w:t>law-making</w:t>
            </w:r>
            <w:r w:rsidRPr="0007083F">
              <w:rPr>
                <w:rStyle w:val="normaltextrun"/>
                <w:rFonts w:cs="Arial"/>
                <w:szCs w:val="22"/>
                <w:lang w:val="en-GB"/>
              </w:rPr>
              <w:t xml:space="preserve"> process is demonstrated </w:t>
            </w:r>
            <w:r w:rsidRPr="0007083F">
              <w:rPr>
                <w:rStyle w:val="normaltextrun"/>
                <w:rFonts w:cs="Arial"/>
                <w:szCs w:val="22"/>
              </w:rPr>
              <w:t>by:</w:t>
            </w:r>
          </w:p>
          <w:p w14:paraId="1BEAF455" w14:textId="77777777" w:rsidR="005B6AD7" w:rsidRPr="0007083F" w:rsidRDefault="005B6AD7" w:rsidP="005B6AD7">
            <w:pPr>
              <w:pStyle w:val="ListParagraph"/>
              <w:numPr>
                <w:ilvl w:val="0"/>
                <w:numId w:val="11"/>
              </w:numPr>
              <w:tabs>
                <w:tab w:val="left" w:pos="426"/>
              </w:tabs>
              <w:ind w:left="426" w:hanging="426"/>
              <w:contextualSpacing w:val="0"/>
              <w:rPr>
                <w:rStyle w:val="normaltextrun"/>
                <w:lang w:val="en-GB"/>
              </w:rPr>
            </w:pPr>
            <w:r w:rsidRPr="0007083F">
              <w:rPr>
                <w:rStyle w:val="normaltextrun"/>
                <w:rFonts w:cs="Arial"/>
                <w:szCs w:val="22"/>
              </w:rPr>
              <w:t xml:space="preserve">discussing differing viewpoints in terms of the </w:t>
            </w:r>
            <w:r w:rsidRPr="0007083F">
              <w:rPr>
                <w:rStyle w:val="normaltextrun"/>
                <w:rFonts w:cs="Arial"/>
                <w:szCs w:val="22"/>
                <w:lang w:val="en-GB"/>
              </w:rPr>
              <w:t>known and/or predicted effects of an actual law;</w:t>
            </w:r>
          </w:p>
          <w:p w14:paraId="13CDD335" w14:textId="77777777" w:rsidR="006A030B" w:rsidRPr="006A030B" w:rsidRDefault="005B6AD7" w:rsidP="006A030B">
            <w:pPr>
              <w:pStyle w:val="ListParagraph"/>
              <w:numPr>
                <w:ilvl w:val="0"/>
                <w:numId w:val="11"/>
              </w:numPr>
              <w:tabs>
                <w:tab w:val="left" w:pos="426"/>
              </w:tabs>
              <w:ind w:left="426" w:hanging="426"/>
              <w:contextualSpacing w:val="0"/>
              <w:rPr>
                <w:rStyle w:val="normaltextrun"/>
              </w:rPr>
            </w:pPr>
            <w:r w:rsidRPr="0007083F">
              <w:rPr>
                <w:rStyle w:val="normaltextrun"/>
                <w:rFonts w:cs="Arial"/>
                <w:szCs w:val="22"/>
                <w:lang w:val="en-GB"/>
              </w:rPr>
              <w:t>selecting and applying a range of relevant supporting detail;</w:t>
            </w:r>
          </w:p>
          <w:p w14:paraId="64946DBC" w14:textId="2F1B4AC2" w:rsidR="003F73CB" w:rsidRDefault="005B6AD7" w:rsidP="006A030B">
            <w:pPr>
              <w:pStyle w:val="ListParagraph"/>
              <w:numPr>
                <w:ilvl w:val="0"/>
                <w:numId w:val="11"/>
              </w:numPr>
              <w:tabs>
                <w:tab w:val="left" w:pos="426"/>
              </w:tabs>
              <w:ind w:left="426" w:hanging="426"/>
              <w:contextualSpacing w:val="0"/>
            </w:pPr>
            <w:r w:rsidRPr="0007083F">
              <w:rPr>
                <w:rStyle w:val="normaltextrun"/>
                <w:rFonts w:cs="Arial"/>
                <w:szCs w:val="22"/>
                <w:lang w:val="en-GB"/>
              </w:rPr>
              <w:t>communicating</w:t>
            </w:r>
            <w:r w:rsidRPr="0007083F">
              <w:rPr>
                <w:rStyle w:val="normaltextrun"/>
                <w:rFonts w:cs="Arial"/>
                <w:szCs w:val="22"/>
              </w:rPr>
              <w:t xml:space="preserve"> clear conclusions</w:t>
            </w:r>
            <w:r w:rsidR="001A6748">
              <w:rPr>
                <w:rStyle w:val="normaltextrun"/>
                <w:rFonts w:cs="Arial"/>
                <w:szCs w:val="22"/>
              </w:rPr>
              <w:t>.</w:t>
            </w:r>
          </w:p>
        </w:tc>
      </w:tr>
    </w:tbl>
    <w:p w14:paraId="73D3A5DC" w14:textId="77777777" w:rsidR="003F73CB" w:rsidRPr="00C752B0" w:rsidRDefault="003F73CB" w:rsidP="00DD30BE"/>
    <w:p w14:paraId="198EEFDF" w14:textId="77777777" w:rsidR="00DF277B" w:rsidRDefault="00DF277B" w:rsidP="00C733E4">
      <w:pPr>
        <w:pStyle w:val="Heading1"/>
        <w:sectPr w:rsidR="00DF277B" w:rsidSect="007E7E7D">
          <w:headerReference w:type="default" r:id="rId18"/>
          <w:headerReference w:type="first" r:id="rId19"/>
          <w:footerReference w:type="first" r:id="rId20"/>
          <w:pgSz w:w="16838" w:h="11906" w:orient="landscape"/>
          <w:pgMar w:top="1440" w:right="1440" w:bottom="1440" w:left="1440" w:header="1990" w:footer="709" w:gutter="0"/>
          <w:cols w:space="708"/>
          <w:titlePg/>
          <w:docGrid w:linePitch="360"/>
        </w:sectPr>
      </w:pPr>
    </w:p>
    <w:tbl>
      <w:tblPr>
        <w:tblStyle w:val="TableGrid"/>
        <w:tblW w:w="14170" w:type="dxa"/>
        <w:tblLook w:val="04A0" w:firstRow="1" w:lastRow="0" w:firstColumn="1" w:lastColumn="0" w:noHBand="0" w:noVBand="1"/>
      </w:tblPr>
      <w:tblGrid>
        <w:gridCol w:w="1482"/>
        <w:gridCol w:w="5083"/>
        <w:gridCol w:w="3779"/>
        <w:gridCol w:w="3826"/>
      </w:tblGrid>
      <w:tr w:rsidR="006A030B" w14:paraId="3555976B" w14:textId="77777777" w:rsidTr="005B14F1">
        <w:trPr>
          <w:tblHeader/>
        </w:trPr>
        <w:tc>
          <w:tcPr>
            <w:tcW w:w="1482" w:type="dxa"/>
            <w:shd w:val="clear" w:color="auto" w:fill="F2F2F2" w:themeFill="background1" w:themeFillShade="F2"/>
            <w:vAlign w:val="center"/>
          </w:tcPr>
          <w:p w14:paraId="75B28DA3" w14:textId="77777777" w:rsidR="006A030B" w:rsidRPr="006A030B" w:rsidRDefault="006A030B" w:rsidP="005B14F1">
            <w:pPr>
              <w:pStyle w:val="criteriatableheading"/>
              <w:ind w:left="113" w:right="113"/>
              <w:rPr>
                <w:rStyle w:val="Strong"/>
                <w:b/>
                <w:bCs w:val="0"/>
              </w:rPr>
            </w:pPr>
            <w:r w:rsidRPr="006A030B">
              <w:rPr>
                <w:rStyle w:val="Strong"/>
                <w:b/>
                <w:bCs w:val="0"/>
              </w:rPr>
              <w:lastRenderedPageBreak/>
              <w:t>Task</w:t>
            </w:r>
          </w:p>
        </w:tc>
        <w:tc>
          <w:tcPr>
            <w:tcW w:w="5083" w:type="dxa"/>
            <w:shd w:val="clear" w:color="auto" w:fill="F2F2F2" w:themeFill="background1" w:themeFillShade="F2"/>
            <w:vAlign w:val="center"/>
          </w:tcPr>
          <w:p w14:paraId="5DF0A657" w14:textId="77777777" w:rsidR="006A030B" w:rsidRPr="006A030B" w:rsidRDefault="006A030B" w:rsidP="005B14F1">
            <w:pPr>
              <w:pStyle w:val="criteriatableheading"/>
              <w:ind w:left="113" w:right="113"/>
              <w:rPr>
                <w:rStyle w:val="Strong"/>
                <w:b/>
                <w:bCs w:val="0"/>
              </w:rPr>
            </w:pPr>
            <w:r w:rsidRPr="006A030B">
              <w:rPr>
                <w:rStyle w:val="Strong"/>
                <w:b/>
                <w:bCs w:val="0"/>
              </w:rPr>
              <w:t>Achievement</w:t>
            </w:r>
          </w:p>
        </w:tc>
        <w:tc>
          <w:tcPr>
            <w:tcW w:w="3779" w:type="dxa"/>
            <w:shd w:val="clear" w:color="auto" w:fill="F2F2F2" w:themeFill="background1" w:themeFillShade="F2"/>
            <w:vAlign w:val="center"/>
          </w:tcPr>
          <w:p w14:paraId="742A48D2" w14:textId="77777777" w:rsidR="006A030B" w:rsidRPr="006A030B" w:rsidRDefault="006A030B" w:rsidP="005B14F1">
            <w:pPr>
              <w:pStyle w:val="criteriatableheading"/>
              <w:ind w:left="113" w:right="113"/>
              <w:rPr>
                <w:rStyle w:val="Strong"/>
                <w:b/>
                <w:bCs w:val="0"/>
              </w:rPr>
            </w:pPr>
            <w:r w:rsidRPr="006A030B">
              <w:rPr>
                <w:rStyle w:val="Strong"/>
                <w:b/>
                <w:bCs w:val="0"/>
              </w:rPr>
              <w:t>Achievement with Merit</w:t>
            </w:r>
          </w:p>
        </w:tc>
        <w:tc>
          <w:tcPr>
            <w:tcW w:w="3826" w:type="dxa"/>
            <w:shd w:val="clear" w:color="auto" w:fill="F2F2F2" w:themeFill="background1" w:themeFillShade="F2"/>
            <w:vAlign w:val="center"/>
          </w:tcPr>
          <w:p w14:paraId="15388BBD" w14:textId="77777777" w:rsidR="006A030B" w:rsidRPr="006A030B" w:rsidRDefault="006A030B" w:rsidP="005B14F1">
            <w:pPr>
              <w:pStyle w:val="criteriatableheading"/>
              <w:ind w:left="113" w:right="113"/>
              <w:rPr>
                <w:rStyle w:val="Strong"/>
                <w:b/>
                <w:bCs w:val="0"/>
              </w:rPr>
            </w:pPr>
            <w:r w:rsidRPr="006A030B">
              <w:rPr>
                <w:rStyle w:val="Strong"/>
                <w:b/>
                <w:bCs w:val="0"/>
              </w:rPr>
              <w:t>Achievement with Excellence</w:t>
            </w:r>
          </w:p>
        </w:tc>
      </w:tr>
      <w:tr w:rsidR="006A030B" w14:paraId="6FE25542" w14:textId="77777777" w:rsidTr="00DF2545">
        <w:trPr>
          <w:trHeight w:val="1444"/>
        </w:trPr>
        <w:tc>
          <w:tcPr>
            <w:tcW w:w="1482" w:type="dxa"/>
          </w:tcPr>
          <w:p w14:paraId="2F9EC1D5" w14:textId="77777777" w:rsidR="006A030B" w:rsidRPr="00AE3BF9" w:rsidRDefault="006A030B" w:rsidP="005B14F1">
            <w:pPr>
              <w:pStyle w:val="criteriatableheading"/>
              <w:rPr>
                <w:rFonts w:ascii="Inter" w:hAnsi="Inter"/>
              </w:rPr>
            </w:pPr>
            <w:r w:rsidRPr="00AE3BF9">
              <w:rPr>
                <w:rFonts w:ascii="Inter" w:hAnsi="Inter"/>
              </w:rPr>
              <w:t>ONE</w:t>
            </w:r>
          </w:p>
          <w:p w14:paraId="787ED9AC" w14:textId="77777777" w:rsidR="006A030B" w:rsidRPr="00AE3BF9" w:rsidRDefault="006A030B" w:rsidP="005B14F1">
            <w:pPr>
              <w:pStyle w:val="criteriatableheading"/>
              <w:rPr>
                <w:rFonts w:ascii="Inter" w:hAnsi="Inter"/>
              </w:rPr>
            </w:pPr>
            <w:r w:rsidRPr="00AE3BF9">
              <w:rPr>
                <w:rFonts w:ascii="Inter" w:hAnsi="Inter"/>
              </w:rPr>
              <w:t>Outcome 1</w:t>
            </w:r>
          </w:p>
          <w:p w14:paraId="35719EC2" w14:textId="77777777" w:rsidR="006A030B" w:rsidRPr="00AE3BF9" w:rsidRDefault="006A030B" w:rsidP="005B14F1">
            <w:pPr>
              <w:pStyle w:val="criteriatableheading"/>
              <w:rPr>
                <w:rFonts w:ascii="Inter" w:hAnsi="Inter"/>
                <w:b w:val="0"/>
              </w:rPr>
            </w:pPr>
            <w:r w:rsidRPr="00AE3BF9">
              <w:rPr>
                <w:rFonts w:ascii="Inter" w:hAnsi="Inter"/>
              </w:rPr>
              <w:t>PC 1.1</w:t>
            </w:r>
          </w:p>
        </w:tc>
        <w:tc>
          <w:tcPr>
            <w:tcW w:w="5083" w:type="dxa"/>
          </w:tcPr>
          <w:p w14:paraId="62E45B4E" w14:textId="3748E374" w:rsidR="006A030B" w:rsidRPr="002C04EF" w:rsidRDefault="006A030B" w:rsidP="005B14F1">
            <w:pPr>
              <w:rPr>
                <w:rStyle w:val="eop"/>
                <w:rFonts w:cs="Arial"/>
                <w:szCs w:val="22"/>
              </w:rPr>
            </w:pPr>
            <w:r w:rsidRPr="002C04EF">
              <w:rPr>
                <w:rStyle w:val="normaltextrun"/>
                <w:rFonts w:cs="Arial"/>
                <w:szCs w:val="22"/>
              </w:rPr>
              <w:t xml:space="preserve">The </w:t>
            </w:r>
            <w:r w:rsidR="00BC75AE">
              <w:rPr>
                <w:rStyle w:val="normaltextrun"/>
                <w:rFonts w:cs="Arial"/>
                <w:szCs w:val="22"/>
              </w:rPr>
              <w:t>ākonga/learner</w:t>
            </w:r>
            <w:r w:rsidRPr="002C04EF">
              <w:rPr>
                <w:rStyle w:val="normaltextrun"/>
                <w:rFonts w:cs="Arial"/>
                <w:szCs w:val="22"/>
              </w:rPr>
              <w:t xml:space="preserve"> has explained, with supporting detail how the interpretation of the equality provisions of the 14</w:t>
            </w:r>
            <w:r w:rsidRPr="002C04EF">
              <w:rPr>
                <w:rStyle w:val="normaltextrun"/>
                <w:rFonts w:cs="Arial"/>
                <w:szCs w:val="22"/>
                <w:vertAlign w:val="superscript"/>
              </w:rPr>
              <w:t>th</w:t>
            </w:r>
            <w:r w:rsidRPr="002C04EF">
              <w:rPr>
                <w:rStyle w:val="normaltextrun"/>
                <w:rFonts w:cs="Arial"/>
                <w:szCs w:val="22"/>
              </w:rPr>
              <w:t xml:space="preserve"> Amendment to the United States Constitution evolved from the interpretation as defined in the case of </w:t>
            </w:r>
            <w:r w:rsidRPr="002C04EF">
              <w:rPr>
                <w:rStyle w:val="normaltextrun"/>
                <w:rFonts w:cs="Arial"/>
                <w:i/>
                <w:iCs/>
                <w:szCs w:val="22"/>
              </w:rPr>
              <w:t xml:space="preserve">Plessy v Ferguson </w:t>
            </w:r>
            <w:r w:rsidRPr="002C04EF">
              <w:rPr>
                <w:rStyle w:val="normaltextrun"/>
                <w:rFonts w:cs="Arial"/>
                <w:szCs w:val="22"/>
              </w:rPr>
              <w:t xml:space="preserve">to the interpretation as defined in the case of </w:t>
            </w:r>
            <w:r w:rsidRPr="002C04EF">
              <w:rPr>
                <w:rStyle w:val="normaltextrun"/>
                <w:rFonts w:cs="Arial"/>
                <w:i/>
                <w:iCs/>
                <w:szCs w:val="22"/>
              </w:rPr>
              <w:t xml:space="preserve">Brown v Topeka Board of Education </w:t>
            </w:r>
            <w:r w:rsidRPr="002C04EF">
              <w:rPr>
                <w:rStyle w:val="normaltextrun"/>
                <w:rFonts w:cs="Arial"/>
                <w:szCs w:val="22"/>
              </w:rPr>
              <w:t>by discussing:</w:t>
            </w:r>
          </w:p>
          <w:p w14:paraId="6D8FAF93" w14:textId="77777777" w:rsidR="006A030B" w:rsidRPr="002C04EF" w:rsidRDefault="006A030B" w:rsidP="005B14F1">
            <w:pPr>
              <w:rPr>
                <w:rStyle w:val="eop"/>
                <w:rFonts w:cs="Arial"/>
                <w:szCs w:val="22"/>
              </w:rPr>
            </w:pPr>
            <w:r w:rsidRPr="002C04EF">
              <w:rPr>
                <w:rStyle w:val="normaltextrun"/>
                <w:rFonts w:cs="Arial"/>
                <w:szCs w:val="22"/>
              </w:rPr>
              <w:t>The reasons and/or needs for the new interpretation of the Constitution.</w:t>
            </w:r>
          </w:p>
          <w:p w14:paraId="3C4F9E5A" w14:textId="77777777" w:rsidR="006A030B" w:rsidRPr="002C04EF" w:rsidRDefault="006A030B" w:rsidP="005B14F1">
            <w:pPr>
              <w:rPr>
                <w:rStyle w:val="eop"/>
                <w:rFonts w:cs="Arial"/>
                <w:szCs w:val="22"/>
              </w:rPr>
            </w:pPr>
            <w:r w:rsidRPr="002C04EF">
              <w:rPr>
                <w:rStyle w:val="normaltextrun"/>
                <w:rFonts w:cs="Arial"/>
                <w:szCs w:val="22"/>
              </w:rPr>
              <w:t>The key features and/or processes involved.</w:t>
            </w:r>
          </w:p>
          <w:p w14:paraId="557AB797" w14:textId="77777777" w:rsidR="006A030B" w:rsidRPr="002C04EF" w:rsidRDefault="006A030B" w:rsidP="005B14F1">
            <w:pPr>
              <w:rPr>
                <w:rStyle w:val="eop"/>
                <w:rFonts w:cs="Arial"/>
                <w:szCs w:val="22"/>
              </w:rPr>
            </w:pPr>
            <w:r w:rsidRPr="002C04EF">
              <w:rPr>
                <w:rStyle w:val="normaltextrun"/>
                <w:rFonts w:cs="Arial"/>
                <w:szCs w:val="22"/>
              </w:rPr>
              <w:t>The agents (people/institutions/organisations) involved.</w:t>
            </w:r>
          </w:p>
          <w:p w14:paraId="5FE1EDFA" w14:textId="77777777" w:rsidR="006A030B" w:rsidRPr="002C04EF" w:rsidRDefault="006A030B" w:rsidP="005B14F1">
            <w:pPr>
              <w:rPr>
                <w:rStyle w:val="eop"/>
                <w:rFonts w:cs="Arial"/>
                <w:szCs w:val="22"/>
              </w:rPr>
            </w:pPr>
            <w:r w:rsidRPr="002C04EF">
              <w:rPr>
                <w:rStyle w:val="normaltextrun"/>
                <w:rFonts w:cs="Arial"/>
                <w:szCs w:val="22"/>
              </w:rPr>
              <w:t xml:space="preserve">The explanation references relevant detail such as: the background in terms of the “Jim Crow” laws permitted by the case of </w:t>
            </w:r>
            <w:r w:rsidRPr="002C04EF">
              <w:rPr>
                <w:rStyle w:val="normaltextrun"/>
                <w:rFonts w:cs="Arial"/>
                <w:i/>
                <w:iCs/>
                <w:szCs w:val="22"/>
              </w:rPr>
              <w:t>Plessy v Ferguson</w:t>
            </w:r>
            <w:r w:rsidRPr="002C04EF">
              <w:rPr>
                <w:rStyle w:val="normaltextrun"/>
                <w:rFonts w:cs="Arial"/>
                <w:szCs w:val="22"/>
              </w:rPr>
              <w:t>.</w:t>
            </w:r>
          </w:p>
          <w:p w14:paraId="79736CA7" w14:textId="77777777" w:rsidR="006A030B" w:rsidRPr="002C04EF" w:rsidRDefault="006A030B" w:rsidP="005B14F1">
            <w:pPr>
              <w:rPr>
                <w:rStyle w:val="eop"/>
                <w:rFonts w:cs="Arial"/>
                <w:szCs w:val="22"/>
              </w:rPr>
            </w:pPr>
            <w:r w:rsidRPr="002C04EF">
              <w:rPr>
                <w:rStyle w:val="normaltextrun"/>
                <w:rFonts w:cs="Arial"/>
                <w:szCs w:val="22"/>
              </w:rPr>
              <w:t xml:space="preserve">A </w:t>
            </w:r>
            <w:r w:rsidRPr="002C04EF">
              <w:rPr>
                <w:rStyle w:val="normaltextrun"/>
                <w:rFonts w:cs="Arial"/>
                <w:b/>
                <w:bCs/>
                <w:szCs w:val="22"/>
              </w:rPr>
              <w:t xml:space="preserve">part answer </w:t>
            </w:r>
            <w:r w:rsidRPr="002C04EF">
              <w:rPr>
                <w:rStyle w:val="normaltextrun"/>
                <w:rFonts w:cs="Arial"/>
                <w:szCs w:val="22"/>
              </w:rPr>
              <w:t>relating to the processes and agents involved in terms of the key features of the Supreme Court’s role in interpreting the United States Constitution and the processes it uses could read:</w:t>
            </w:r>
          </w:p>
          <w:p w14:paraId="5C1C44E4" w14:textId="77777777" w:rsidR="006A030B" w:rsidRPr="002C04EF" w:rsidRDefault="006A030B" w:rsidP="005B14F1">
            <w:pPr>
              <w:rPr>
                <w:rStyle w:val="eop"/>
                <w:rFonts w:cs="Arial"/>
                <w:szCs w:val="22"/>
              </w:rPr>
            </w:pPr>
            <w:r w:rsidRPr="002C04EF">
              <w:rPr>
                <w:rStyle w:val="normaltextrun"/>
                <w:rFonts w:cs="Arial"/>
                <w:i/>
                <w:iCs/>
                <w:szCs w:val="22"/>
              </w:rPr>
              <w:t xml:space="preserve">“It is the role of the courts part of government in the United States to make rulings on what the Constitution means. If a state or federal law does not comply with the Constitution, then the Court has the power to overturn it. The Supreme Court as the highest court in the </w:t>
            </w:r>
            <w:r w:rsidRPr="002C04EF">
              <w:rPr>
                <w:rStyle w:val="normaltextrun"/>
                <w:rFonts w:cs="Arial"/>
                <w:i/>
                <w:iCs/>
                <w:szCs w:val="22"/>
              </w:rPr>
              <w:lastRenderedPageBreak/>
              <w:t>USA has the last say on what the words of the</w:t>
            </w:r>
            <w:r w:rsidRPr="002C04EF">
              <w:rPr>
                <w:rStyle w:val="eop"/>
                <w:rFonts w:cs="Arial"/>
                <w:szCs w:val="22"/>
              </w:rPr>
              <w:t> </w:t>
            </w:r>
            <w:r w:rsidRPr="002C04EF">
              <w:rPr>
                <w:rStyle w:val="normaltextrun"/>
                <w:rFonts w:cs="Arial"/>
                <w:i/>
                <w:iCs/>
                <w:szCs w:val="22"/>
              </w:rPr>
              <w:t>Constitution mean. Each time it gives a new meaning to a particular section or changes an old section then the law evolves. An example of this can be seen in the Court’s interpretation of the equal protection clauses found in the 14</w:t>
            </w:r>
            <w:r w:rsidRPr="002C04EF">
              <w:rPr>
                <w:rStyle w:val="normaltextrun"/>
                <w:rFonts w:cs="Arial"/>
                <w:i/>
                <w:iCs/>
                <w:szCs w:val="22"/>
                <w:vertAlign w:val="superscript"/>
              </w:rPr>
              <w:t>th</w:t>
            </w:r>
            <w:r w:rsidRPr="002C04EF">
              <w:rPr>
                <w:rStyle w:val="normaltextrun"/>
                <w:rFonts w:cs="Arial"/>
                <w:i/>
                <w:iCs/>
                <w:szCs w:val="22"/>
              </w:rPr>
              <w:t xml:space="preserve"> Amendment of the Constitution where the Court changed its mind from what it said in the case of </w:t>
            </w:r>
            <w:r w:rsidRPr="002C04EF">
              <w:rPr>
                <w:rStyle w:val="normaltextrun"/>
                <w:rFonts w:cs="Arial"/>
                <w:i/>
                <w:iCs/>
                <w:szCs w:val="22"/>
                <w:u w:val="single"/>
              </w:rPr>
              <w:t>Plessy v Ferguson</w:t>
            </w:r>
            <w:r w:rsidRPr="002C04EF">
              <w:rPr>
                <w:rStyle w:val="normaltextrun"/>
                <w:rFonts w:cs="Arial"/>
                <w:i/>
                <w:iCs/>
                <w:szCs w:val="22"/>
              </w:rPr>
              <w:t xml:space="preserve"> in1896 to what it said in the case of </w:t>
            </w:r>
            <w:r w:rsidRPr="002C04EF">
              <w:rPr>
                <w:rStyle w:val="normaltextrun"/>
                <w:rFonts w:cs="Arial"/>
                <w:i/>
                <w:iCs/>
                <w:szCs w:val="22"/>
                <w:u w:val="single"/>
              </w:rPr>
              <w:t>Brown v Topeka Board of</w:t>
            </w:r>
            <w:r w:rsidRPr="002C04EF">
              <w:rPr>
                <w:rStyle w:val="normaltextrun"/>
                <w:rFonts w:cs="Arial"/>
                <w:i/>
                <w:iCs/>
                <w:szCs w:val="22"/>
              </w:rPr>
              <w:t xml:space="preserve"> </w:t>
            </w:r>
            <w:r w:rsidRPr="002C04EF">
              <w:rPr>
                <w:rStyle w:val="normaltextrun"/>
                <w:rFonts w:cs="Arial"/>
                <w:i/>
                <w:iCs/>
                <w:szCs w:val="22"/>
                <w:u w:val="single"/>
              </w:rPr>
              <w:t>Education</w:t>
            </w:r>
            <w:r w:rsidRPr="002C04EF">
              <w:rPr>
                <w:rStyle w:val="normaltextrun"/>
                <w:rFonts w:cs="Arial"/>
                <w:i/>
                <w:iCs/>
                <w:szCs w:val="22"/>
              </w:rPr>
              <w:t xml:space="preserve"> in 1954 case.</w:t>
            </w:r>
          </w:p>
          <w:p w14:paraId="438BD357" w14:textId="77777777" w:rsidR="006A030B" w:rsidRPr="002C04EF" w:rsidRDefault="006A030B" w:rsidP="005B14F1">
            <w:pPr>
              <w:rPr>
                <w:rStyle w:val="eop"/>
                <w:rFonts w:cs="Arial"/>
                <w:szCs w:val="22"/>
              </w:rPr>
            </w:pPr>
            <w:r w:rsidRPr="002C04EF">
              <w:rPr>
                <w:rStyle w:val="normaltextrun"/>
                <w:rFonts w:cs="Arial"/>
                <w:i/>
                <w:iCs/>
                <w:szCs w:val="22"/>
              </w:rPr>
              <w:t>The Supreme Court cannot randomly provide the meanings of the words in the Constitution. The process begins when…”</w:t>
            </w:r>
          </w:p>
          <w:p w14:paraId="66379BC0" w14:textId="77777777" w:rsidR="006A030B" w:rsidRPr="002C04EF" w:rsidRDefault="006A030B" w:rsidP="005B14F1">
            <w:pPr>
              <w:rPr>
                <w:rStyle w:val="eop"/>
                <w:rFonts w:cs="Arial"/>
                <w:szCs w:val="22"/>
              </w:rPr>
            </w:pPr>
            <w:r w:rsidRPr="002C04EF">
              <w:rPr>
                <w:rStyle w:val="normaltextrun"/>
                <w:rFonts w:cs="Arial"/>
                <w:szCs w:val="22"/>
              </w:rPr>
              <w:t>A part answer relating to the reasons and/or needs for the new interpretation of the Constitution could read:</w:t>
            </w:r>
          </w:p>
          <w:p w14:paraId="7E5F0B35" w14:textId="77777777" w:rsidR="006A030B" w:rsidRPr="002C04EF" w:rsidRDefault="006A030B" w:rsidP="005B14F1">
            <w:pPr>
              <w:rPr>
                <w:rStyle w:val="eop"/>
                <w:rFonts w:cs="Arial"/>
                <w:szCs w:val="22"/>
              </w:rPr>
            </w:pPr>
            <w:r w:rsidRPr="002C04EF">
              <w:rPr>
                <w:rStyle w:val="normaltextrun"/>
                <w:rFonts w:cs="Arial"/>
                <w:i/>
                <w:iCs/>
                <w:szCs w:val="22"/>
              </w:rPr>
              <w:t>“The Fourteenth Amendment to the US Constitution was passed in 1868 after the Civil War with the aim of ending the institution of slavery prevalent in the Southern States. One of its parts stated that every person is entitled to ‘the equal protection of the laws’…</w:t>
            </w:r>
          </w:p>
          <w:p w14:paraId="1EC28A02" w14:textId="787F8E16" w:rsidR="006A030B" w:rsidRPr="002C04EF" w:rsidRDefault="006A030B" w:rsidP="005B14F1">
            <w:pPr>
              <w:rPr>
                <w:rStyle w:val="eop"/>
                <w:rFonts w:cs="Arial"/>
                <w:szCs w:val="22"/>
              </w:rPr>
            </w:pPr>
            <w:r w:rsidRPr="002C04EF">
              <w:rPr>
                <w:rStyle w:val="normaltextrun"/>
                <w:rFonts w:cs="Arial"/>
                <w:i/>
                <w:iCs/>
                <w:szCs w:val="22"/>
              </w:rPr>
              <w:t>The Supreme Court discussed the meaning of this amendment in the</w:t>
            </w:r>
            <w:r>
              <w:rPr>
                <w:rStyle w:val="normaltextrun"/>
                <w:rFonts w:cs="Arial"/>
                <w:i/>
                <w:iCs/>
                <w:szCs w:val="22"/>
              </w:rPr>
              <w:t xml:space="preserve"> </w:t>
            </w:r>
            <w:r w:rsidRPr="002C04EF">
              <w:rPr>
                <w:rStyle w:val="normaltextrun"/>
                <w:rFonts w:cs="Arial"/>
                <w:i/>
                <w:iCs/>
                <w:szCs w:val="22"/>
              </w:rPr>
              <w:t>case of Plessy where the Court</w:t>
            </w:r>
            <w:r>
              <w:rPr>
                <w:rStyle w:val="normaltextrun"/>
                <w:rFonts w:cs="Arial"/>
                <w:i/>
                <w:iCs/>
                <w:szCs w:val="22"/>
              </w:rPr>
              <w:t xml:space="preserve"> </w:t>
            </w:r>
            <w:r w:rsidRPr="002C04EF">
              <w:rPr>
                <w:rStyle w:val="normaltextrun"/>
                <w:rFonts w:cs="Arial"/>
                <w:i/>
                <w:iCs/>
                <w:szCs w:val="22"/>
              </w:rPr>
              <w:t>said that segregating blacks and whites was OK. The facts of that case were...</w:t>
            </w:r>
          </w:p>
          <w:p w14:paraId="1CAF910F" w14:textId="063560C1" w:rsidR="006A030B" w:rsidRPr="002C04EF" w:rsidRDefault="006A030B" w:rsidP="006A030B">
            <w:pPr>
              <w:rPr>
                <w:rFonts w:cs="Arial"/>
                <w:szCs w:val="22"/>
              </w:rPr>
            </w:pPr>
            <w:r w:rsidRPr="002C04EF">
              <w:rPr>
                <w:rStyle w:val="normaltextrun"/>
                <w:rFonts w:cs="Arial"/>
                <w:i/>
                <w:iCs/>
                <w:szCs w:val="22"/>
              </w:rPr>
              <w:lastRenderedPageBreak/>
              <w:t>…Sixty years later it had become clear that many states were taking advantage of the ‘separate but equal’ rule to provide worse treatment to black people. This can</w:t>
            </w:r>
            <w:r>
              <w:rPr>
                <w:rStyle w:val="normaltextrun"/>
                <w:rFonts w:cs="Arial"/>
                <w:i/>
                <w:iCs/>
                <w:szCs w:val="22"/>
              </w:rPr>
              <w:t xml:space="preserve"> </w:t>
            </w:r>
            <w:r w:rsidRPr="002C04EF">
              <w:rPr>
                <w:rStyle w:val="normaltextrun"/>
                <w:rFonts w:cs="Arial"/>
                <w:i/>
                <w:iCs/>
                <w:szCs w:val="22"/>
              </w:rPr>
              <w:t>be seen in the case of Linda Brown who...</w:t>
            </w:r>
          </w:p>
        </w:tc>
        <w:tc>
          <w:tcPr>
            <w:tcW w:w="3779" w:type="dxa"/>
          </w:tcPr>
          <w:p w14:paraId="165CBFFF" w14:textId="77777777" w:rsidR="006A030B" w:rsidRPr="002C04EF" w:rsidRDefault="006A030B" w:rsidP="005B14F1">
            <w:pPr>
              <w:rPr>
                <w:rStyle w:val="eop"/>
                <w:rFonts w:cs="Arial"/>
                <w:szCs w:val="22"/>
              </w:rPr>
            </w:pPr>
            <w:r w:rsidRPr="002C04EF">
              <w:rPr>
                <w:rStyle w:val="normaltextrun"/>
                <w:rFonts w:cs="Arial"/>
                <w:szCs w:val="22"/>
              </w:rPr>
              <w:lastRenderedPageBreak/>
              <w:t xml:space="preserve">A </w:t>
            </w:r>
            <w:r w:rsidRPr="002C04EF">
              <w:rPr>
                <w:rStyle w:val="normaltextrun"/>
                <w:rFonts w:cs="Arial"/>
                <w:b/>
                <w:bCs/>
                <w:szCs w:val="22"/>
              </w:rPr>
              <w:t xml:space="preserve">part answer </w:t>
            </w:r>
            <w:r w:rsidRPr="002C04EF">
              <w:rPr>
                <w:rStyle w:val="normaltextrun"/>
                <w:rFonts w:cs="Arial"/>
                <w:szCs w:val="22"/>
              </w:rPr>
              <w:t>relating to the reasons and/or needs for the new interpretation of the Constitution could read:</w:t>
            </w:r>
          </w:p>
          <w:p w14:paraId="7F3E616A" w14:textId="77777777" w:rsidR="006A030B" w:rsidRPr="002C04EF" w:rsidRDefault="006A030B" w:rsidP="005B14F1">
            <w:pPr>
              <w:rPr>
                <w:rStyle w:val="eop"/>
                <w:rFonts w:cs="Arial"/>
                <w:szCs w:val="22"/>
              </w:rPr>
            </w:pPr>
            <w:r w:rsidRPr="002C04EF">
              <w:rPr>
                <w:rStyle w:val="normaltextrun"/>
                <w:rFonts w:cs="Arial"/>
                <w:i/>
                <w:iCs/>
                <w:szCs w:val="22"/>
              </w:rPr>
              <w:t>“The Fourteenth Amendment to the US Constitution was passed in 1868 after the Civil War with the aim of ending the institution of slavery prevalent in the Southern States. One of its parts stated that every person is entitled to ‘the</w:t>
            </w:r>
            <w:r w:rsidRPr="002C04EF">
              <w:rPr>
                <w:rStyle w:val="normaltextrun"/>
                <w:rFonts w:cs="Arial"/>
                <w:i/>
                <w:iCs/>
                <w:szCs w:val="22"/>
                <w:shd w:val="clear" w:color="auto" w:fill="FFFFFF"/>
              </w:rPr>
              <w:t xml:space="preserve"> equal</w:t>
            </w:r>
            <w:r w:rsidRPr="002C04EF">
              <w:rPr>
                <w:rStyle w:val="normaltextrun"/>
                <w:rFonts w:cs="Arial"/>
                <w:i/>
                <w:iCs/>
                <w:szCs w:val="22"/>
              </w:rPr>
              <w:t xml:space="preserve"> protection of the laws’.</w:t>
            </w:r>
          </w:p>
          <w:p w14:paraId="172C202A" w14:textId="77777777" w:rsidR="006A030B" w:rsidRPr="002C04EF" w:rsidRDefault="006A030B" w:rsidP="005B14F1">
            <w:pPr>
              <w:rPr>
                <w:rStyle w:val="eop"/>
                <w:rFonts w:cs="Arial"/>
                <w:szCs w:val="22"/>
              </w:rPr>
            </w:pPr>
            <w:r w:rsidRPr="002C04EF">
              <w:rPr>
                <w:rStyle w:val="normaltextrun"/>
                <w:rFonts w:cs="Arial"/>
                <w:i/>
                <w:iCs/>
                <w:szCs w:val="22"/>
              </w:rPr>
              <w:t>The Supreme Court discussed the meaning of this amendment in the case of Plessy where the Court said that segregating blacks and whites was OK. The facts of that case were...</w:t>
            </w:r>
          </w:p>
          <w:p w14:paraId="12DA9A17" w14:textId="77777777" w:rsidR="006A030B" w:rsidRPr="002C04EF" w:rsidRDefault="006A030B" w:rsidP="005B14F1">
            <w:pPr>
              <w:rPr>
                <w:rFonts w:cs="Arial"/>
                <w:szCs w:val="22"/>
              </w:rPr>
            </w:pPr>
            <w:r w:rsidRPr="002C04EF">
              <w:rPr>
                <w:rStyle w:val="normaltextrun"/>
                <w:rFonts w:cs="Arial"/>
                <w:i/>
                <w:iCs/>
                <w:szCs w:val="22"/>
              </w:rPr>
              <w:t xml:space="preserve">…Sixty years later it had become clear that many states were taking advantage of the ‘separate but equal’ rule to provide worse treatment to black people. For example, in the 1950s, the state of South Carolina spent three times more on white only schools than it did on black only schools. Value of school property in white only schools was six times higher </w:t>
            </w:r>
            <w:r w:rsidRPr="002C04EF">
              <w:rPr>
                <w:rStyle w:val="normaltextrun"/>
                <w:rFonts w:cs="Arial"/>
                <w:i/>
                <w:iCs/>
                <w:szCs w:val="22"/>
              </w:rPr>
              <w:lastRenderedPageBreak/>
              <w:t>than their black counterparts and the state spend one hundred times more on transporting white children to school...</w:t>
            </w:r>
          </w:p>
        </w:tc>
        <w:tc>
          <w:tcPr>
            <w:tcW w:w="3826" w:type="dxa"/>
          </w:tcPr>
          <w:p w14:paraId="67562BFC" w14:textId="77777777" w:rsidR="006A030B" w:rsidRPr="00AE3BF9" w:rsidRDefault="006A030B" w:rsidP="005B14F1"/>
        </w:tc>
      </w:tr>
      <w:tr w:rsidR="006A030B" w14:paraId="3B43C801" w14:textId="77777777" w:rsidTr="005B14F1">
        <w:tc>
          <w:tcPr>
            <w:tcW w:w="1482" w:type="dxa"/>
          </w:tcPr>
          <w:p w14:paraId="58EDC8B3" w14:textId="77777777" w:rsidR="006A030B" w:rsidRPr="00AE3BF9" w:rsidRDefault="006A030B" w:rsidP="005B14F1">
            <w:pPr>
              <w:pStyle w:val="criteriatableheading"/>
              <w:rPr>
                <w:rFonts w:ascii="Inter" w:hAnsi="Inter"/>
              </w:rPr>
            </w:pPr>
            <w:r w:rsidRPr="00AE3BF9">
              <w:rPr>
                <w:rFonts w:ascii="Inter" w:hAnsi="Inter"/>
              </w:rPr>
              <w:lastRenderedPageBreak/>
              <w:t>TWO</w:t>
            </w:r>
          </w:p>
          <w:p w14:paraId="35396175" w14:textId="77777777" w:rsidR="006A030B" w:rsidRPr="00AE3BF9" w:rsidRDefault="006A030B" w:rsidP="005B14F1">
            <w:pPr>
              <w:pStyle w:val="criteriatableheading"/>
              <w:rPr>
                <w:rFonts w:ascii="Inter" w:hAnsi="Inter"/>
              </w:rPr>
            </w:pPr>
            <w:r w:rsidRPr="00AE3BF9">
              <w:rPr>
                <w:rFonts w:ascii="Inter" w:hAnsi="Inter"/>
              </w:rPr>
              <w:t>Outcome 1</w:t>
            </w:r>
          </w:p>
          <w:p w14:paraId="755C8497" w14:textId="77777777" w:rsidR="006A030B" w:rsidRPr="00AE3BF9" w:rsidRDefault="006A030B" w:rsidP="005B14F1">
            <w:pPr>
              <w:pStyle w:val="criteriatableheading"/>
              <w:keepNext/>
              <w:keepLines/>
              <w:rPr>
                <w:rFonts w:ascii="Inter" w:hAnsi="Inter"/>
                <w:b w:val="0"/>
              </w:rPr>
            </w:pPr>
            <w:r w:rsidRPr="00AE3BF9">
              <w:rPr>
                <w:rFonts w:ascii="Inter" w:hAnsi="Inter"/>
              </w:rPr>
              <w:t>PC 1.1</w:t>
            </w:r>
          </w:p>
        </w:tc>
        <w:tc>
          <w:tcPr>
            <w:tcW w:w="5083" w:type="dxa"/>
          </w:tcPr>
          <w:p w14:paraId="795792CF" w14:textId="77777777" w:rsidR="006A030B" w:rsidRPr="00AE3BF9" w:rsidRDefault="006A030B" w:rsidP="005B14F1">
            <w:pPr>
              <w:rPr>
                <w:rStyle w:val="eop"/>
                <w:rFonts w:cs="Arial"/>
                <w:szCs w:val="22"/>
              </w:rPr>
            </w:pPr>
            <w:r w:rsidRPr="00AE3BF9">
              <w:rPr>
                <w:rStyle w:val="normaltextrun"/>
                <w:rFonts w:cs="Arial"/>
                <w:szCs w:val="22"/>
              </w:rPr>
              <w:t xml:space="preserve">A </w:t>
            </w:r>
            <w:r w:rsidRPr="00AE3BF9">
              <w:rPr>
                <w:rStyle w:val="normaltextrun"/>
                <w:rFonts w:cs="Arial"/>
                <w:b/>
                <w:bCs/>
                <w:szCs w:val="22"/>
              </w:rPr>
              <w:t xml:space="preserve">part </w:t>
            </w:r>
            <w:r w:rsidRPr="00AE3BF9">
              <w:rPr>
                <w:rStyle w:val="normaltextrun"/>
                <w:rFonts w:cs="Arial"/>
                <w:szCs w:val="22"/>
              </w:rPr>
              <w:t>answer could read:</w:t>
            </w:r>
          </w:p>
          <w:p w14:paraId="2FA7F614" w14:textId="77777777" w:rsidR="006A030B" w:rsidRPr="003402A2" w:rsidRDefault="006A030B" w:rsidP="005B14F1">
            <w:r w:rsidRPr="00AE3BF9">
              <w:rPr>
                <w:rStyle w:val="normaltextrun"/>
                <w:rFonts w:cs="Arial"/>
                <w:i/>
                <w:iCs/>
                <w:szCs w:val="22"/>
              </w:rPr>
              <w:t>“One of the plaintiffs was Oliver Brown. He initiated the case. His view was that the existing laws were discriminating against his daughter.”</w:t>
            </w:r>
          </w:p>
        </w:tc>
        <w:tc>
          <w:tcPr>
            <w:tcW w:w="3779" w:type="dxa"/>
          </w:tcPr>
          <w:p w14:paraId="59981FE0" w14:textId="77777777" w:rsidR="006A030B" w:rsidRPr="00AE3BF9" w:rsidRDefault="006A030B" w:rsidP="005B14F1">
            <w:pPr>
              <w:rPr>
                <w:rStyle w:val="eop"/>
                <w:rFonts w:cs="Arial"/>
                <w:szCs w:val="22"/>
              </w:rPr>
            </w:pPr>
            <w:r w:rsidRPr="00AE3BF9">
              <w:rPr>
                <w:rStyle w:val="normaltextrun"/>
                <w:rFonts w:cs="Arial"/>
                <w:szCs w:val="22"/>
              </w:rPr>
              <w:t xml:space="preserve">A </w:t>
            </w:r>
            <w:r w:rsidRPr="00AE3BF9">
              <w:rPr>
                <w:rStyle w:val="normaltextrun"/>
                <w:rFonts w:cs="Arial"/>
                <w:b/>
                <w:bCs/>
                <w:szCs w:val="22"/>
              </w:rPr>
              <w:t xml:space="preserve">part </w:t>
            </w:r>
            <w:r w:rsidRPr="00AE3BF9">
              <w:rPr>
                <w:rStyle w:val="normaltextrun"/>
                <w:rFonts w:cs="Arial"/>
                <w:szCs w:val="22"/>
              </w:rPr>
              <w:t>answer could read:</w:t>
            </w:r>
          </w:p>
          <w:p w14:paraId="3C0BC092" w14:textId="77777777" w:rsidR="006A030B" w:rsidRPr="003402A2" w:rsidRDefault="006A030B" w:rsidP="005B14F1">
            <w:r w:rsidRPr="00AE3BF9">
              <w:rPr>
                <w:rStyle w:val="normaltextrun"/>
                <w:rFonts w:cs="Arial"/>
                <w:i/>
                <w:iCs/>
                <w:szCs w:val="22"/>
              </w:rPr>
              <w:t>“One of the plaintiffs was Oliver Brown. He initiated the case by claiming that his constitutional rights were being violated because he couldn’t enrol his daughter in the school nearest to his house which was only seven blocks away, instead she had to walk 6 blocks before catching a bus to her segregated school. Oliver Brown believed that the separate but equal laws were discriminating against his daughter.”</w:t>
            </w:r>
          </w:p>
        </w:tc>
        <w:tc>
          <w:tcPr>
            <w:tcW w:w="3826" w:type="dxa"/>
          </w:tcPr>
          <w:p w14:paraId="73738EC2" w14:textId="77777777" w:rsidR="00DF2545" w:rsidRDefault="006A030B" w:rsidP="00DF2545">
            <w:pPr>
              <w:rPr>
                <w:rStyle w:val="normaltextrun"/>
                <w:rFonts w:cs="Arial"/>
              </w:rPr>
            </w:pPr>
            <w:r w:rsidRPr="00AE3BF9">
              <w:rPr>
                <w:rStyle w:val="normaltextrun"/>
                <w:rFonts w:cs="Arial"/>
                <w:szCs w:val="22"/>
              </w:rPr>
              <w:t xml:space="preserve">A </w:t>
            </w:r>
            <w:r w:rsidRPr="00AE3BF9">
              <w:rPr>
                <w:rStyle w:val="normaltextrun"/>
                <w:rFonts w:cs="Arial"/>
                <w:b/>
                <w:bCs/>
                <w:szCs w:val="22"/>
              </w:rPr>
              <w:t xml:space="preserve">part </w:t>
            </w:r>
            <w:r w:rsidRPr="00AE3BF9">
              <w:rPr>
                <w:rStyle w:val="normaltextrun"/>
                <w:rFonts w:cs="Arial"/>
                <w:szCs w:val="22"/>
              </w:rPr>
              <w:t>answer could read:</w:t>
            </w:r>
            <w:r w:rsidR="00DF2545">
              <w:rPr>
                <w:rStyle w:val="normaltextrun"/>
                <w:rFonts w:cs="Arial"/>
                <w:szCs w:val="22"/>
              </w:rPr>
              <w:t xml:space="preserve"> </w:t>
            </w:r>
            <w:r w:rsidRPr="68B81D41">
              <w:rPr>
                <w:rStyle w:val="normaltextrun"/>
                <w:rFonts w:cs="Arial"/>
              </w:rPr>
              <w:t xml:space="preserve">“The NAACP (the National Association for the Advancement of Coloured Peoples) believed that the existing laws discriminated against black people and condemned them to an inferior status in society. </w:t>
            </w:r>
          </w:p>
          <w:p w14:paraId="1F4D114D" w14:textId="77777777" w:rsidR="00DF2545" w:rsidRDefault="006A030B" w:rsidP="00DF2545">
            <w:pPr>
              <w:rPr>
                <w:rStyle w:val="normaltextrun"/>
                <w:rFonts w:cs="Arial"/>
                <w:i/>
                <w:iCs/>
              </w:rPr>
            </w:pPr>
            <w:r w:rsidRPr="68B81D41">
              <w:rPr>
                <w:rStyle w:val="normaltextrun"/>
                <w:rFonts w:cs="Arial"/>
                <w:i/>
                <w:iCs/>
              </w:rPr>
              <w:t xml:space="preserve">“From the point of view of many of the white people in the Southern States of America, the impact of the ruling was predicted to have dire consequences, particularly relating to the well- being of their children which they believed would somehow suffer if they were forced to mix with black people or treated as equals. </w:t>
            </w:r>
          </w:p>
          <w:p w14:paraId="3930F417" w14:textId="77777777" w:rsidR="00DF2545" w:rsidRDefault="006A030B" w:rsidP="00DF2545">
            <w:pPr>
              <w:rPr>
                <w:rStyle w:val="normaltextrun"/>
                <w:rFonts w:cs="Arial"/>
                <w:i/>
                <w:iCs/>
              </w:rPr>
            </w:pPr>
            <w:r w:rsidRPr="68B81D41">
              <w:rPr>
                <w:rStyle w:val="normaltextrun"/>
                <w:rFonts w:cs="Arial"/>
                <w:i/>
                <w:iCs/>
              </w:rPr>
              <w:t xml:space="preserve">When States set about integrating their schools in order to comply with the ruling of the Supreme Court there was widespread protest and dissent among white people. </w:t>
            </w:r>
          </w:p>
          <w:p w14:paraId="75E05C59" w14:textId="13DFE225" w:rsidR="006A030B" w:rsidRPr="00B909F0" w:rsidRDefault="006A030B" w:rsidP="00DF2545">
            <w:pPr>
              <w:rPr>
                <w:rStyle w:val="eop"/>
                <w:rFonts w:cs="Arial"/>
              </w:rPr>
            </w:pPr>
            <w:r w:rsidRPr="68B81D41">
              <w:rPr>
                <w:rStyle w:val="normaltextrun"/>
                <w:rFonts w:cs="Arial"/>
                <w:i/>
                <w:iCs/>
              </w:rPr>
              <w:lastRenderedPageBreak/>
              <w:t xml:space="preserve">An example of this occurred when Little Rock High School in Little Rock, Arkansas admitted nine black </w:t>
            </w:r>
            <w:r w:rsidR="00BC75AE">
              <w:rPr>
                <w:rStyle w:val="normaltextrun"/>
                <w:rFonts w:cs="Arial"/>
                <w:i/>
                <w:iCs/>
              </w:rPr>
              <w:t>students</w:t>
            </w:r>
            <w:r w:rsidRPr="68B81D41">
              <w:rPr>
                <w:rStyle w:val="normaltextrun"/>
                <w:rFonts w:cs="Arial"/>
                <w:i/>
                <w:iCs/>
              </w:rPr>
              <w:t xml:space="preserve"> in 1956. Even the Governor of the State (Orville Faubus) fought against the ruling and deployed the National Guard to keep the black </w:t>
            </w:r>
            <w:r w:rsidR="00BC75AE">
              <w:rPr>
                <w:rStyle w:val="normaltextrun"/>
                <w:rFonts w:cs="Arial"/>
                <w:i/>
                <w:iCs/>
              </w:rPr>
              <w:t>students</w:t>
            </w:r>
            <w:r w:rsidRPr="68B81D41">
              <w:rPr>
                <w:rStyle w:val="normaltextrun"/>
                <w:rFonts w:cs="Arial"/>
                <w:i/>
                <w:iCs/>
              </w:rPr>
              <w:t xml:space="preserve"> out of the school.”</w:t>
            </w:r>
          </w:p>
        </w:tc>
      </w:tr>
    </w:tbl>
    <w:p w14:paraId="0430FFC5" w14:textId="77777777" w:rsidR="0034462F" w:rsidRDefault="0034462F" w:rsidP="00DD30BE"/>
    <w:p w14:paraId="66D0D958"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14AFF" w14:textId="77777777" w:rsidR="00687108" w:rsidRDefault="00687108" w:rsidP="00212C53">
      <w:r>
        <w:separator/>
      </w:r>
    </w:p>
  </w:endnote>
  <w:endnote w:type="continuationSeparator" w:id="0">
    <w:p w14:paraId="206288FF" w14:textId="77777777" w:rsidR="00687108" w:rsidRDefault="00687108"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148B250E"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1943C8"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D87DC"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3B31F03E" w14:textId="7C69F5B9" w:rsidR="00D14F3A" w:rsidRDefault="005B6AD7" w:rsidP="00EE39FF">
    <w:pPr>
      <w:pStyle w:val="Footer"/>
      <w:ind w:right="360"/>
      <w:jc w:val="right"/>
    </w:pPr>
    <w:r>
      <w:t>27848</w:t>
    </w:r>
    <w:r w:rsidR="000123E2">
      <w:t xml:space="preserve"> Assessor Guidelines (Version 3) </w:t>
    </w:r>
    <w:r w:rsidR="000123E2">
      <w:tab/>
    </w:r>
    <w:r w:rsidR="00DF2545">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6BAD7"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600A7D34"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D722F74" w14:textId="6EB25512" w:rsidR="001D1125" w:rsidRPr="001D1125" w:rsidRDefault="005B6AD7" w:rsidP="00EE39FF">
    <w:pPr>
      <w:pStyle w:val="Footer"/>
      <w:ind w:right="360"/>
      <w:jc w:val="right"/>
    </w:pPr>
    <w:r>
      <w:t>27848</w:t>
    </w:r>
    <w:r w:rsidR="000123E2">
      <w:t xml:space="preserve"> </w:t>
    </w:r>
    <w:r w:rsidR="000D5D7D">
      <w:t>Assessor Guidelines</w:t>
    </w:r>
    <w:r w:rsidR="008C5F06">
      <w:t xml:space="preserve"> </w:t>
    </w:r>
    <w:r w:rsidR="00A53971">
      <w:t>(Version 3)</w:t>
    </w:r>
    <w:r w:rsidR="00A53971">
      <w:tab/>
    </w:r>
    <w:r w:rsidR="00BC75AE">
      <w:t>December</w:t>
    </w:r>
    <w:r w:rsidR="000D5D7D" w:rsidRPr="00BC75AE">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D170"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489A58E" w14:textId="15710DE8" w:rsidR="00DF277B" w:rsidRPr="001D1125" w:rsidRDefault="005B6AD7" w:rsidP="00EE39FF">
    <w:pPr>
      <w:pStyle w:val="Footer"/>
      <w:ind w:right="360"/>
      <w:jc w:val="right"/>
    </w:pPr>
    <w:r>
      <w:t>27848</w:t>
    </w:r>
    <w:r w:rsidR="00DF277B">
      <w:t xml:space="preserve"> Assessor Guidelines (Version 3)</w:t>
    </w:r>
    <w:r w:rsidR="00DF277B">
      <w:tab/>
    </w:r>
    <w:r w:rsidR="00DF2545">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692F8" w14:textId="77777777" w:rsidR="00687108" w:rsidRDefault="00687108" w:rsidP="00212C53">
      <w:r>
        <w:separator/>
      </w:r>
    </w:p>
  </w:footnote>
  <w:footnote w:type="continuationSeparator" w:id="0">
    <w:p w14:paraId="08BACD6B" w14:textId="77777777" w:rsidR="00687108" w:rsidRDefault="00687108"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7648E" w14:textId="77777777" w:rsidR="00160071" w:rsidRDefault="0086703C" w:rsidP="00212C53">
    <w:pPr>
      <w:pStyle w:val="Header"/>
    </w:pPr>
    <w:r>
      <w:rPr>
        <w:noProof/>
      </w:rPr>
      <w:drawing>
        <wp:anchor distT="0" distB="0" distL="114300" distR="114300" simplePos="0" relativeHeight="251675648" behindDoc="1" locked="0" layoutInCell="1" allowOverlap="1" wp14:anchorId="26F0A6D9" wp14:editId="793DACD1">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4E1BD3E6" wp14:editId="1C9CEFB4">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752B5"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E4470"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4BA49B5D" wp14:editId="04E929DD">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72709788"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66499"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6" w15:restartNumberingAfterBreak="0">
    <w:nsid w:val="27483ECB"/>
    <w:multiLevelType w:val="hybridMultilevel"/>
    <w:tmpl w:val="6AAEF6EE"/>
    <w:lvl w:ilvl="0" w:tplc="FDD214F8">
      <w:start w:val="1"/>
      <w:numFmt w:val="lowerLetter"/>
      <w:lvlText w:val="(%1)"/>
      <w:lvlJc w:val="left"/>
      <w:pPr>
        <w:ind w:left="720" w:hanging="360"/>
      </w:pPr>
      <w:rPr>
        <w:rFonts w:ascii="Arial" w:eastAsia="Arial" w:hAnsi="Arial" w:cs="Arial" w:hint="default"/>
        <w:spacing w:val="-1"/>
        <w:w w:val="100"/>
        <w:sz w:val="22"/>
        <w:szCs w:val="22"/>
        <w:lang w:val="en-NZ"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3C1705AC"/>
    <w:multiLevelType w:val="hybridMultilevel"/>
    <w:tmpl w:val="9E8AB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96B5F88"/>
    <w:multiLevelType w:val="hybridMultilevel"/>
    <w:tmpl w:val="58EE3C2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1"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10"/>
  </w:num>
  <w:num w:numId="5" w16cid:durableId="1277712777">
    <w:abstractNumId w:val="1"/>
  </w:num>
  <w:num w:numId="6" w16cid:durableId="1187595443">
    <w:abstractNumId w:val="11"/>
  </w:num>
  <w:num w:numId="7" w16cid:durableId="791745894">
    <w:abstractNumId w:val="7"/>
  </w:num>
  <w:num w:numId="8" w16cid:durableId="268662088">
    <w:abstractNumId w:val="0"/>
  </w:num>
  <w:num w:numId="9" w16cid:durableId="1100564826">
    <w:abstractNumId w:val="5"/>
  </w:num>
  <w:num w:numId="10" w16cid:durableId="271321859">
    <w:abstractNumId w:val="12"/>
  </w:num>
  <w:num w:numId="11" w16cid:durableId="392244054">
    <w:abstractNumId w:val="8"/>
  </w:num>
  <w:num w:numId="12" w16cid:durableId="164824722">
    <w:abstractNumId w:val="9"/>
  </w:num>
  <w:num w:numId="13" w16cid:durableId="163637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5F"/>
    <w:rsid w:val="000033E1"/>
    <w:rsid w:val="000123E2"/>
    <w:rsid w:val="00063924"/>
    <w:rsid w:val="0007200A"/>
    <w:rsid w:val="000A6A25"/>
    <w:rsid w:val="000D0E8E"/>
    <w:rsid w:val="000D22C4"/>
    <w:rsid w:val="000D5D7D"/>
    <w:rsid w:val="000F014C"/>
    <w:rsid w:val="000F6132"/>
    <w:rsid w:val="0011407A"/>
    <w:rsid w:val="001303C5"/>
    <w:rsid w:val="00131918"/>
    <w:rsid w:val="00160071"/>
    <w:rsid w:val="00180B75"/>
    <w:rsid w:val="00180FFE"/>
    <w:rsid w:val="001963B2"/>
    <w:rsid w:val="001A07D9"/>
    <w:rsid w:val="001A6748"/>
    <w:rsid w:val="001B2905"/>
    <w:rsid w:val="001B420C"/>
    <w:rsid w:val="001D1125"/>
    <w:rsid w:val="002030CB"/>
    <w:rsid w:val="00212C53"/>
    <w:rsid w:val="00226569"/>
    <w:rsid w:val="00235FFE"/>
    <w:rsid w:val="00280FD9"/>
    <w:rsid w:val="002961AC"/>
    <w:rsid w:val="002D503F"/>
    <w:rsid w:val="002D5392"/>
    <w:rsid w:val="002E51C3"/>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82070"/>
    <w:rsid w:val="004F5058"/>
    <w:rsid w:val="005015C0"/>
    <w:rsid w:val="00530F18"/>
    <w:rsid w:val="00536619"/>
    <w:rsid w:val="0056100E"/>
    <w:rsid w:val="005644CB"/>
    <w:rsid w:val="0058397A"/>
    <w:rsid w:val="005A09BF"/>
    <w:rsid w:val="005B6AD7"/>
    <w:rsid w:val="005C77DB"/>
    <w:rsid w:val="005D7894"/>
    <w:rsid w:val="006212B8"/>
    <w:rsid w:val="00624C3A"/>
    <w:rsid w:val="00627747"/>
    <w:rsid w:val="00644755"/>
    <w:rsid w:val="00687108"/>
    <w:rsid w:val="00692343"/>
    <w:rsid w:val="006A030B"/>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060"/>
    <w:rsid w:val="00873EEC"/>
    <w:rsid w:val="00885350"/>
    <w:rsid w:val="008A142C"/>
    <w:rsid w:val="008C5F06"/>
    <w:rsid w:val="00966D59"/>
    <w:rsid w:val="00977610"/>
    <w:rsid w:val="009A530F"/>
    <w:rsid w:val="009B17EE"/>
    <w:rsid w:val="009C103E"/>
    <w:rsid w:val="009D4F75"/>
    <w:rsid w:val="009E7419"/>
    <w:rsid w:val="009E78FB"/>
    <w:rsid w:val="009F06AE"/>
    <w:rsid w:val="009F7B90"/>
    <w:rsid w:val="00A00ACF"/>
    <w:rsid w:val="00A01F7A"/>
    <w:rsid w:val="00A03843"/>
    <w:rsid w:val="00A23523"/>
    <w:rsid w:val="00A4191F"/>
    <w:rsid w:val="00A53971"/>
    <w:rsid w:val="00A81BBF"/>
    <w:rsid w:val="00A83412"/>
    <w:rsid w:val="00A85F2A"/>
    <w:rsid w:val="00AE319F"/>
    <w:rsid w:val="00B23E50"/>
    <w:rsid w:val="00B7065A"/>
    <w:rsid w:val="00B75574"/>
    <w:rsid w:val="00BC75AE"/>
    <w:rsid w:val="00BD305C"/>
    <w:rsid w:val="00BF720D"/>
    <w:rsid w:val="00C025FA"/>
    <w:rsid w:val="00C61736"/>
    <w:rsid w:val="00C646F8"/>
    <w:rsid w:val="00C6743D"/>
    <w:rsid w:val="00C733E4"/>
    <w:rsid w:val="00C93D3C"/>
    <w:rsid w:val="00CA56DD"/>
    <w:rsid w:val="00CB27A4"/>
    <w:rsid w:val="00CB6126"/>
    <w:rsid w:val="00CC62E8"/>
    <w:rsid w:val="00D0053D"/>
    <w:rsid w:val="00D10F8E"/>
    <w:rsid w:val="00D14F3A"/>
    <w:rsid w:val="00D2708C"/>
    <w:rsid w:val="00D60215"/>
    <w:rsid w:val="00D84BE7"/>
    <w:rsid w:val="00D85CEE"/>
    <w:rsid w:val="00DA4BE8"/>
    <w:rsid w:val="00DC3416"/>
    <w:rsid w:val="00DD30BE"/>
    <w:rsid w:val="00DE0921"/>
    <w:rsid w:val="00DE5F5F"/>
    <w:rsid w:val="00DF2545"/>
    <w:rsid w:val="00DF277B"/>
    <w:rsid w:val="00E34148"/>
    <w:rsid w:val="00E5065A"/>
    <w:rsid w:val="00E86401"/>
    <w:rsid w:val="00EC626A"/>
    <w:rsid w:val="00EC7808"/>
    <w:rsid w:val="00EE217E"/>
    <w:rsid w:val="00EE39FF"/>
    <w:rsid w:val="00F171AF"/>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A255A"/>
  <w15:chartTrackingRefBased/>
  <w15:docId w15:val="{D2854EAD-2477-4404-AA39-785C71DB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DE5F5F"/>
  </w:style>
  <w:style w:type="character" w:customStyle="1" w:styleId="eop">
    <w:name w:val="eop"/>
    <w:basedOn w:val="DefaultParagraphFont"/>
    <w:rsid w:val="00DE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hyperlink" Target="https://seniorsecondary.tki.org.nz/Social-sciences/Legal-studies" TargetMode="External"/><Relationship Id="rId20" Type="http://schemas.openxmlformats.org/officeDocument/2006/relationships/footer" Target="footer4.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2.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97C6A-1D62-47C0-9466-96BDB99B5F18}"/>
</file>

<file path=customXml/itemProps4.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51</TotalTime>
  <Pages>8</Pages>
  <Words>1673</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10</cp:revision>
  <cp:lastPrinted>2023-12-04T02:23:00Z</cp:lastPrinted>
  <dcterms:created xsi:type="dcterms:W3CDTF">2024-12-03T02:18:00Z</dcterms:created>
  <dcterms:modified xsi:type="dcterms:W3CDTF">2024-12-16T20:15:00Z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2bbdbbdb-1a31-4ede-a92b-2d41b93322ad</vt:lpwstr>
  </property>
</Properties>
</file>